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4A0" w:firstRow="1" w:lastRow="0" w:firstColumn="1" w:lastColumn="0" w:noHBand="0" w:noVBand="1"/>
      </w:tblPr>
      <w:tblGrid>
        <w:gridCol w:w="4914"/>
        <w:gridCol w:w="736"/>
        <w:gridCol w:w="4866"/>
        <w:gridCol w:w="736"/>
        <w:gridCol w:w="4866"/>
      </w:tblGrid>
      <w:tr w:rsidR="00061E4B" w:rsidRPr="004721E0" w14:paraId="58615F01" w14:textId="77777777" w:rsidTr="000A4396">
        <w:trPr>
          <w:trHeight w:val="1728"/>
        </w:trPr>
        <w:tc>
          <w:tcPr>
            <w:tcW w:w="4610" w:type="dxa"/>
          </w:tcPr>
          <w:p w14:paraId="394E92B8" w14:textId="77777777" w:rsidR="00120B8A" w:rsidRPr="004721E0" w:rsidRDefault="00120B8A" w:rsidP="00120B8A"/>
        </w:tc>
        <w:tc>
          <w:tcPr>
            <w:tcW w:w="690" w:type="dxa"/>
          </w:tcPr>
          <w:p w14:paraId="165F6AFF" w14:textId="77777777" w:rsidR="00120B8A" w:rsidRPr="004721E0" w:rsidRDefault="00120B8A" w:rsidP="00120B8A"/>
        </w:tc>
        <w:tc>
          <w:tcPr>
            <w:tcW w:w="4565" w:type="dxa"/>
          </w:tcPr>
          <w:p w14:paraId="65987D6B" w14:textId="77777777" w:rsidR="00120B8A" w:rsidRPr="004721E0" w:rsidRDefault="00120B8A" w:rsidP="00120B8A"/>
        </w:tc>
        <w:tc>
          <w:tcPr>
            <w:tcW w:w="690" w:type="dxa"/>
          </w:tcPr>
          <w:p w14:paraId="26106856" w14:textId="77777777" w:rsidR="00120B8A" w:rsidRPr="004721E0" w:rsidRDefault="00120B8A" w:rsidP="00120B8A"/>
        </w:tc>
        <w:tc>
          <w:tcPr>
            <w:tcW w:w="4565" w:type="dxa"/>
            <w:shd w:val="clear" w:color="auto" w:fill="auto"/>
            <w:vAlign w:val="bottom"/>
          </w:tcPr>
          <w:p w14:paraId="5E7F6563" w14:textId="77777777" w:rsidR="00943C4E" w:rsidRPr="004721E0" w:rsidRDefault="00061E4B" w:rsidP="000A4396">
            <w:pPr>
              <w:jc w:val="right"/>
            </w:pPr>
            <w:r w:rsidRPr="004721E0"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1218E895" wp14:editId="609F4B1B">
                      <wp:extent cx="1629409" cy="1049021"/>
                      <wp:effectExtent l="0" t="0" r="0" b="0"/>
                      <wp:docPr id="80" name="Groupe 8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9409" cy="1049021"/>
                                <a:chOff x="304889" y="114217"/>
                                <a:chExt cx="1629892" cy="1049135"/>
                              </a:xfrm>
                            </wpg:grpSpPr>
                            <wps:wsp>
                              <wps:cNvPr id="217" name="Zone de texte 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4889" y="571469"/>
                                  <a:ext cx="1629892" cy="5918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F99FECC" w14:textId="77777777" w:rsidR="001B6A96" w:rsidRPr="00D87A89" w:rsidRDefault="001B6A96" w:rsidP="001B6A96">
                                    <w:pPr>
                                      <w:pStyle w:val="Logo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 w:rsidRPr="00D87A89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lang w:bidi="fr-FR"/>
                                      </w:rPr>
                                      <w:t>Consultation financière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g:grpSp>
                              <wpg:cNvPr id="74" name="Groupe 74"/>
                              <wpg:cNvGrpSpPr/>
                              <wpg:grpSpPr>
                                <a:xfrm>
                                  <a:off x="714375" y="114217"/>
                                  <a:ext cx="648970" cy="454660"/>
                                  <a:chOff x="600075" y="114217"/>
                                  <a:chExt cx="648970" cy="454660"/>
                                </a:xfrm>
                              </wpg:grpSpPr>
                              <wps:wsp>
                                <wps:cNvPr id="71" name="Forme libre 1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1550" y="142792"/>
                                    <a:ext cx="277495" cy="389255"/>
                                  </a:xfrm>
                                  <a:custGeom>
                                    <a:avLst/>
                                    <a:gdLst>
                                      <a:gd name="T0" fmla="*/ 126 w 144"/>
                                      <a:gd name="T1" fmla="*/ 0 h 202"/>
                                      <a:gd name="T2" fmla="*/ 0 w 144"/>
                                      <a:gd name="T3" fmla="*/ 45 h 202"/>
                                      <a:gd name="T4" fmla="*/ 42 w 144"/>
                                      <a:gd name="T5" fmla="*/ 162 h 202"/>
                                      <a:gd name="T6" fmla="*/ 9 w 144"/>
                                      <a:gd name="T7" fmla="*/ 191 h 202"/>
                                      <a:gd name="T8" fmla="*/ 115 w 144"/>
                                      <a:gd name="T9" fmla="*/ 195 h 202"/>
                                      <a:gd name="T10" fmla="*/ 126 w 144"/>
                                      <a:gd name="T11" fmla="*/ 0 h 2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44" h="202">
                                        <a:moveTo>
                                          <a:pt x="126" y="0"/>
                                        </a:moveTo>
                                        <a:cubicBezTo>
                                          <a:pt x="66" y="7"/>
                                          <a:pt x="23" y="30"/>
                                          <a:pt x="0" y="45"/>
                                        </a:cubicBezTo>
                                        <a:cubicBezTo>
                                          <a:pt x="14" y="77"/>
                                          <a:pt x="31" y="120"/>
                                          <a:pt x="42" y="162"/>
                                        </a:cubicBezTo>
                                        <a:cubicBezTo>
                                          <a:pt x="42" y="162"/>
                                          <a:pt x="28" y="177"/>
                                          <a:pt x="9" y="191"/>
                                        </a:cubicBezTo>
                                        <a:cubicBezTo>
                                          <a:pt x="62" y="202"/>
                                          <a:pt x="115" y="195"/>
                                          <a:pt x="115" y="195"/>
                                        </a:cubicBezTo>
                                        <a:cubicBezTo>
                                          <a:pt x="144" y="106"/>
                                          <a:pt x="126" y="0"/>
                                          <a:pt x="126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4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21212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C868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" name="Forme libre 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075" y="114217"/>
                                    <a:ext cx="387350" cy="454660"/>
                                  </a:xfrm>
                                  <a:custGeom>
                                    <a:avLst/>
                                    <a:gdLst>
                                      <a:gd name="T0" fmla="*/ 173 w 201"/>
                                      <a:gd name="T1" fmla="*/ 74 h 236"/>
                                      <a:gd name="T2" fmla="*/ 192 w 201"/>
                                      <a:gd name="T3" fmla="*/ 60 h 236"/>
                                      <a:gd name="T4" fmla="*/ 166 w 201"/>
                                      <a:gd name="T5" fmla="*/ 7 h 236"/>
                                      <a:gd name="T6" fmla="*/ 0 w 201"/>
                                      <a:gd name="T7" fmla="*/ 62 h 236"/>
                                      <a:gd name="T8" fmla="*/ 134 w 201"/>
                                      <a:gd name="T9" fmla="*/ 236 h 236"/>
                                      <a:gd name="T10" fmla="*/ 201 w 201"/>
                                      <a:gd name="T11" fmla="*/ 206 h 236"/>
                                      <a:gd name="T12" fmla="*/ 183 w 201"/>
                                      <a:gd name="T13" fmla="*/ 202 h 236"/>
                                      <a:gd name="T14" fmla="*/ 173 w 201"/>
                                      <a:gd name="T15" fmla="*/ 74 h 2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201" h="236">
                                        <a:moveTo>
                                          <a:pt x="173" y="74"/>
                                        </a:moveTo>
                                        <a:cubicBezTo>
                                          <a:pt x="173" y="74"/>
                                          <a:pt x="180" y="68"/>
                                          <a:pt x="192" y="60"/>
                                        </a:cubicBezTo>
                                        <a:cubicBezTo>
                                          <a:pt x="178" y="28"/>
                                          <a:pt x="166" y="7"/>
                                          <a:pt x="166" y="7"/>
                                        </a:cubicBezTo>
                                        <a:cubicBezTo>
                                          <a:pt x="76" y="0"/>
                                          <a:pt x="0" y="62"/>
                                          <a:pt x="0" y="62"/>
                                        </a:cubicBezTo>
                                        <a:cubicBezTo>
                                          <a:pt x="62" y="183"/>
                                          <a:pt x="134" y="236"/>
                                          <a:pt x="134" y="236"/>
                                        </a:cubicBezTo>
                                        <a:cubicBezTo>
                                          <a:pt x="157" y="235"/>
                                          <a:pt x="182" y="221"/>
                                          <a:pt x="201" y="206"/>
                                        </a:cubicBezTo>
                                        <a:cubicBezTo>
                                          <a:pt x="195" y="205"/>
                                          <a:pt x="189" y="204"/>
                                          <a:pt x="183" y="202"/>
                                        </a:cubicBezTo>
                                        <a:cubicBezTo>
                                          <a:pt x="183" y="202"/>
                                          <a:pt x="162" y="121"/>
                                          <a:pt x="173" y="7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21212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C868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" name="Forme libre 1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14400" y="228517"/>
                                    <a:ext cx="139065" cy="281305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117 h 146"/>
                                      <a:gd name="T2" fmla="*/ 30 w 72"/>
                                      <a:gd name="T3" fmla="*/ 0 h 146"/>
                                      <a:gd name="T4" fmla="*/ 11 w 72"/>
                                      <a:gd name="T5" fmla="*/ 14 h 146"/>
                                      <a:gd name="T6" fmla="*/ 21 w 72"/>
                                      <a:gd name="T7" fmla="*/ 142 h 146"/>
                                      <a:gd name="T8" fmla="*/ 39 w 72"/>
                                      <a:gd name="T9" fmla="*/ 146 h 146"/>
                                      <a:gd name="T10" fmla="*/ 72 w 72"/>
                                      <a:gd name="T11" fmla="*/ 117 h 1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2" h="146">
                                        <a:moveTo>
                                          <a:pt x="72" y="117"/>
                                        </a:moveTo>
                                        <a:cubicBezTo>
                                          <a:pt x="61" y="75"/>
                                          <a:pt x="44" y="32"/>
                                          <a:pt x="30" y="0"/>
                                        </a:cubicBezTo>
                                        <a:cubicBezTo>
                                          <a:pt x="18" y="8"/>
                                          <a:pt x="11" y="14"/>
                                          <a:pt x="11" y="14"/>
                                        </a:cubicBezTo>
                                        <a:cubicBezTo>
                                          <a:pt x="0" y="61"/>
                                          <a:pt x="21" y="142"/>
                                          <a:pt x="21" y="142"/>
                                        </a:cubicBezTo>
                                        <a:cubicBezTo>
                                          <a:pt x="27" y="144"/>
                                          <a:pt x="33" y="145"/>
                                          <a:pt x="39" y="146"/>
                                        </a:cubicBezTo>
                                        <a:cubicBezTo>
                                          <a:pt x="58" y="132"/>
                                          <a:pt x="72" y="117"/>
                                          <a:pt x="72" y="11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21212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C868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18E895" id="Groupe 80" o:spid="_x0000_s1026" alt="&quot;&quot;" style="width:128.3pt;height:82.6pt;mso-position-horizontal-relative:char;mso-position-vertical-relative:line" coordorigin="3048,1142" coordsize="16298,10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3048;top:5714;width:16299;height:5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    <v:textbox style="mso-fit-shape-to-text:t">
                          <w:txbxContent>
                            <w:p w14:paraId="4F99FECC" w14:textId="77777777" w:rsidR="001B6A96" w:rsidRPr="00D87A89" w:rsidRDefault="001B6A96" w:rsidP="001B6A96">
                              <w:pPr>
                                <w:pStyle w:val="Logo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D87A89"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fr-FR"/>
                                </w:rPr>
                                <w:t>Consultation financière</w:t>
                              </w:r>
                            </w:p>
                          </w:txbxContent>
                        </v:textbox>
                      </v:shape>
                      <v:group id="Groupe 74" o:spid="_x0000_s1028" style="position:absolute;left:7143;top:1142;width:6490;height:4546" coordorigin="6000,1142" coordsize="6489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<v:shape id="Forme libre 115" o:spid="_x0000_s1029" style="position:absolute;left:9715;top:1427;width:2775;height:3893;visibility:visible;mso-wrap-style:square;v-text-anchor:top" coordsize="14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" path="m126,c66,7,23,30,,45v14,32,31,75,42,117c42,162,28,177,9,191v53,11,106,4,106,4c144,106,126,,126,xe" fillcolor="#ff8427 [3207]" stroked="f" strokecolor="#212120">
                          <v:shadow color="#8c8682"/>
                          <v:path arrowok="t" o:connecttype="custom" o:connectlocs="242808,0;0,86715;80936,312175;17343,368058;221611,375766;242808,0" o:connectangles="0,0,0,0,0,0"/>
                        </v:shape>
                        <v:shape id="Forme libre 116" o:spid="_x0000_s1030" style="position:absolute;left:6000;top:1142;width:3874;height:4546;visibility:visible;mso-wrap-style:square;v-text-anchor:top" coordsize="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" path="m173,74v,,7,-6,19,-14c178,28,166,7,166,7,76,,,62,,62,62,183,134,236,134,236v23,-1,48,-15,67,-30c195,205,189,204,183,202v,,-21,-81,-10,-128xe" fillcolor="#e84c22 [3204]" stroked="f" strokecolor="#212120">
                          <v:shadow color="#8c8682"/>
                          <v:path arrowok="t" o:connecttype="custom" o:connectlocs="333391,142563;370006,115592;319901,13486;0,119445;258233,454660;387350,396864;352662,389158;333391,142563" o:connectangles="0,0,0,0,0,0,0,0"/>
                        </v:shape>
                        <v:shape id="Forme libre 117" o:spid="_x0000_s1031" style="position:absolute;left:9144;top:2285;width:1390;height:2813;visibility:visible;mso-wrap-style:square;v-text-anchor:top" coordsize="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" path="m72,117c61,75,44,32,30,,18,8,11,14,11,14,,61,21,142,21,142v6,2,12,3,18,4c58,132,72,117,72,117xe" fillcolor="#b43412 [2404]" stroked="f" strokecolor="#212120">
                          <v:shadow color="#8c8682"/>
                          <v:path arrowok="t" o:connecttype="custom" o:connectlocs="139065,225429;57944,0;21246,26974;40561,273598;75327,281305;139065,225429" o:connectangles="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8A0EC7" w:rsidRPr="004721E0" w14:paraId="0522A3E0" w14:textId="77777777" w:rsidTr="0010374C">
        <w:trPr>
          <w:trHeight w:val="5904"/>
        </w:trPr>
        <w:tc>
          <w:tcPr>
            <w:tcW w:w="4610" w:type="dxa"/>
            <w:vMerge w:val="restart"/>
          </w:tcPr>
          <w:p w14:paraId="2A86939D" w14:textId="14DDBBBF" w:rsidR="008A0EC7" w:rsidRPr="00695A32" w:rsidRDefault="00D01C35" w:rsidP="0071275B">
            <w:pPr>
              <w:pStyle w:val="Citation"/>
              <w:rPr>
                <w:rFonts w:ascii="Verdana" w:hAnsi="Verdana" w:cstheme="majorHAnsi"/>
                <w:b/>
                <w:bCs/>
                <w:color w:val="000000" w:themeColor="text1"/>
                <w:sz w:val="24"/>
                <w:szCs w:val="24"/>
              </w:rPr>
            </w:pPr>
            <w:r w:rsidRPr="00695A32">
              <w:rPr>
                <w:rFonts w:ascii="Verdana" w:hAnsi="Verdana" w:cstheme="majorHAnsi"/>
                <w:b/>
                <w:bCs/>
                <w:color w:val="000000" w:themeColor="text1"/>
                <w:sz w:val="24"/>
                <w:szCs w:val="24"/>
              </w:rPr>
              <w:t xml:space="preserve">Faire fructifier son épargne est devenu </w:t>
            </w:r>
            <w:r w:rsidR="00695A32">
              <w:rPr>
                <w:rFonts w:ascii="Verdana" w:hAnsi="Verdana" w:cstheme="majorHAnsi"/>
                <w:b/>
                <w:bCs/>
                <w:color w:val="000000" w:themeColor="text1"/>
                <w:sz w:val="24"/>
                <w:szCs w:val="24"/>
              </w:rPr>
              <w:t xml:space="preserve">        </w:t>
            </w:r>
            <w:r w:rsidRPr="00695A32">
              <w:rPr>
                <w:rFonts w:ascii="Verdana" w:hAnsi="Verdana" w:cstheme="majorHAnsi"/>
                <w:b/>
                <w:bCs/>
                <w:color w:val="000000" w:themeColor="text1"/>
                <w:sz w:val="24"/>
                <w:szCs w:val="24"/>
              </w:rPr>
              <w:t>un véritable casse-tête !</w:t>
            </w:r>
          </w:p>
          <w:p w14:paraId="07D9B73E" w14:textId="206ADA23" w:rsidR="008A0EC7" w:rsidRPr="00754552" w:rsidRDefault="00754552" w:rsidP="0071275B">
            <w:pPr>
              <w:pStyle w:val="Titre1"/>
              <w:rPr>
                <w:b/>
                <w:bCs/>
                <w:sz w:val="28"/>
                <w:szCs w:val="28"/>
              </w:rPr>
            </w:pPr>
            <w:r w:rsidRPr="00754552">
              <w:rPr>
                <w:b/>
                <w:bCs/>
                <w:sz w:val="28"/>
                <w:szCs w:val="28"/>
              </w:rPr>
              <w:t>Déterminons</w:t>
            </w:r>
            <w:r>
              <w:rPr>
                <w:b/>
                <w:bCs/>
                <w:sz w:val="28"/>
                <w:szCs w:val="28"/>
              </w:rPr>
              <w:t xml:space="preserve"> ensemble </w:t>
            </w:r>
            <w:r w:rsidR="00D5638F">
              <w:rPr>
                <w:b/>
                <w:bCs/>
                <w:sz w:val="28"/>
                <w:szCs w:val="28"/>
              </w:rPr>
              <w:t xml:space="preserve">              </w:t>
            </w:r>
            <w:r>
              <w:rPr>
                <w:b/>
                <w:bCs/>
                <w:sz w:val="28"/>
                <w:szCs w:val="28"/>
              </w:rPr>
              <w:t xml:space="preserve">vos objectifs et planifions </w:t>
            </w:r>
            <w:r w:rsidR="00D5638F">
              <w:rPr>
                <w:b/>
                <w:bCs/>
                <w:sz w:val="28"/>
                <w:szCs w:val="28"/>
              </w:rPr>
              <w:t xml:space="preserve">          </w:t>
            </w:r>
            <w:r>
              <w:rPr>
                <w:b/>
                <w:bCs/>
                <w:sz w:val="28"/>
                <w:szCs w:val="28"/>
              </w:rPr>
              <w:t>votre projet</w:t>
            </w:r>
          </w:p>
          <w:p w14:paraId="02547A28" w14:textId="03F039E2" w:rsidR="008A79CB" w:rsidRPr="00511366" w:rsidRDefault="00FA294B" w:rsidP="00FA294B">
            <w:pPr>
              <w:pStyle w:val="Listepuces"/>
              <w:rPr>
                <w:sz w:val="20"/>
                <w:szCs w:val="20"/>
              </w:rPr>
            </w:pPr>
            <w:r w:rsidRPr="00511366">
              <w:rPr>
                <w:sz w:val="20"/>
                <w:szCs w:val="20"/>
              </w:rPr>
              <w:t xml:space="preserve">Je peux vous apporter une solution </w:t>
            </w:r>
            <w:r w:rsidR="00AC2523" w:rsidRPr="00511366">
              <w:rPr>
                <w:sz w:val="20"/>
                <w:szCs w:val="20"/>
              </w:rPr>
              <w:t xml:space="preserve">                  </w:t>
            </w:r>
            <w:r w:rsidRPr="00511366">
              <w:rPr>
                <w:sz w:val="20"/>
                <w:szCs w:val="20"/>
              </w:rPr>
              <w:t>dans de nombreux domaines</w:t>
            </w:r>
            <w:r w:rsidR="00AC2523" w:rsidRPr="00511366">
              <w:rPr>
                <w:sz w:val="20"/>
                <w:szCs w:val="20"/>
              </w:rPr>
              <w:t>.</w:t>
            </w:r>
          </w:p>
          <w:p w14:paraId="3B34F1B8" w14:textId="74C0C7AD" w:rsidR="00FA294B" w:rsidRPr="00511366" w:rsidRDefault="00AC2523" w:rsidP="00FA294B">
            <w:pPr>
              <w:pStyle w:val="Listepuces"/>
              <w:rPr>
                <w:sz w:val="20"/>
                <w:szCs w:val="20"/>
              </w:rPr>
            </w:pPr>
            <w:r w:rsidRPr="00511366">
              <w:rPr>
                <w:sz w:val="20"/>
                <w:szCs w:val="20"/>
              </w:rPr>
              <w:t>Par le biais d’une épargne récurrente                           ou par un ou plusieurs investissement(s)</w:t>
            </w:r>
            <w:r w:rsidR="00511366">
              <w:rPr>
                <w:sz w:val="20"/>
                <w:szCs w:val="20"/>
              </w:rPr>
              <w:t xml:space="preserve"> ponctuel(s)</w:t>
            </w:r>
            <w:r w:rsidRPr="00511366">
              <w:rPr>
                <w:sz w:val="20"/>
                <w:szCs w:val="20"/>
              </w:rPr>
              <w:t>.</w:t>
            </w:r>
          </w:p>
          <w:p w14:paraId="04008401" w14:textId="1F1C347C" w:rsidR="00511366" w:rsidRDefault="0021299B" w:rsidP="00FA294B">
            <w:pPr>
              <w:pStyle w:val="Listepuce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 collabore avec des compagnies d’assurances, mais également avec des société financières exclusives à mon bureau.</w:t>
            </w:r>
          </w:p>
          <w:p w14:paraId="7DDF01D5" w14:textId="582AE7E6" w:rsidR="008A0EC7" w:rsidRDefault="008A0EC7" w:rsidP="008A79CB"/>
          <w:p w14:paraId="010F470A" w14:textId="77777777" w:rsidR="00D5638F" w:rsidRPr="004721E0" w:rsidRDefault="00D5638F" w:rsidP="008A79CB"/>
          <w:p w14:paraId="6F563626" w14:textId="77777777" w:rsidR="008A0EC7" w:rsidRPr="00CA3165" w:rsidRDefault="008A0EC7" w:rsidP="00C47D19">
            <w:pPr>
              <w:rPr>
                <w:b/>
                <w:bCs/>
                <w:sz w:val="20"/>
                <w:szCs w:val="20"/>
              </w:rPr>
            </w:pPr>
            <w:r w:rsidRPr="00CA3165">
              <w:rPr>
                <w:b/>
                <w:bCs/>
                <w:sz w:val="20"/>
                <w:szCs w:val="20"/>
                <w:lang w:bidi="fr-FR"/>
              </w:rPr>
              <w:t>GRAPHIQUE D’ANALYSE FINANCIÈRE</w:t>
            </w:r>
          </w:p>
          <w:p w14:paraId="5968449E" w14:textId="77777777" w:rsidR="008A0EC7" w:rsidRPr="004721E0" w:rsidRDefault="008A0EC7" w:rsidP="008A79CB">
            <w:r w:rsidRPr="004721E0"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5A1146BD" wp14:editId="63D3AB22">
                      <wp:extent cx="2200275" cy="1461770"/>
                      <wp:effectExtent l="0" t="0" r="9525" b="5080"/>
                      <wp:docPr id="78" name="Groupe 7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00275" cy="1461770"/>
                                <a:chOff x="0" y="0"/>
                                <a:chExt cx="2200275" cy="1462088"/>
                              </a:xfrm>
                            </wpg:grpSpPr>
                            <wps:wsp>
                              <wps:cNvPr id="13" name="Rectangle 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200275" cy="14452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E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21212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DCD6D4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4" name="Rectangle 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575" y="28575"/>
                                  <a:ext cx="391160" cy="12103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228BB5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DCD6D4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5" name="Rectangle 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575" y="1276350"/>
                                  <a:ext cx="2143125" cy="1390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228BB5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DCD6D4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6" name="Rectangle 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7675" y="28575"/>
                                  <a:ext cx="1719580" cy="2743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CDACD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21212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DCD6D4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7" name="Rectangle 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7675" y="657225"/>
                                  <a:ext cx="1719580" cy="2743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CDACD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21212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DCD6D4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8" name="Rectangle 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7675" y="342900"/>
                                  <a:ext cx="1719580" cy="2743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CDACD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21212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DCD6D4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9" name="Rectangle 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7675" y="962025"/>
                                  <a:ext cx="1719580" cy="2743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CDACD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21212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DCD6D4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20" name="Rectangle 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3400" y="1052512"/>
                                  <a:ext cx="274320" cy="2120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 w="25400" algn="in">
                                  <a:solidFill>
                                    <a:srgbClr val="FFFFFE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DCD6D4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21" name="Rectangle 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76375" y="447675"/>
                                  <a:ext cx="274320" cy="8197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 w="25400" algn="in">
                                  <a:solidFill>
                                    <a:srgbClr val="FFFFFE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DCD6D4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22" name="Rectangle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2050" y="523875"/>
                                  <a:ext cx="274320" cy="742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 w="25400" algn="in">
                                  <a:solidFill>
                                    <a:srgbClr val="FFFFFE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DCD6D4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23" name="Rectangl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7725" y="890588"/>
                                  <a:ext cx="274320" cy="3771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 w="25400" algn="in">
                                  <a:solidFill>
                                    <a:srgbClr val="FFFFFE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DCD6D4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24" name="Rectangl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90700" y="176212"/>
                                  <a:ext cx="274320" cy="1089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 w="25400" algn="in">
                                  <a:solidFill>
                                    <a:srgbClr val="FFFFFE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DCD6D4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25" name="Zone de texte 1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575" y="19050"/>
                                  <a:ext cx="4000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E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21212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217AC418" w14:textId="77777777" w:rsidR="008A0EC7" w:rsidRDefault="008A0EC7" w:rsidP="00880ABC">
                                    <w:pPr>
                                      <w:widowControl w:val="0"/>
                                      <w:spacing w:line="500" w:lineRule="exact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FFFFFE"/>
                                        <w:sz w:val="14"/>
                                        <w:szCs w:val="14"/>
                                        <w:lang w:val="en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E"/>
                                        <w:sz w:val="14"/>
                                        <w:szCs w:val="14"/>
                                        <w:lang w:bidi="fr-FR"/>
                                      </w:rPr>
                                      <w:t>300 000</w:t>
                                    </w:r>
                                  </w:p>
                                  <w:p w14:paraId="7DC18E81" w14:textId="77777777" w:rsidR="008A0EC7" w:rsidRDefault="008A0EC7" w:rsidP="00880ABC">
                                    <w:pPr>
                                      <w:widowControl w:val="0"/>
                                      <w:spacing w:line="500" w:lineRule="exact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FFFFFE"/>
                                        <w:sz w:val="14"/>
                                        <w:szCs w:val="14"/>
                                        <w:lang w:val="en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E"/>
                                        <w:sz w:val="14"/>
                                        <w:szCs w:val="14"/>
                                        <w:lang w:bidi="fr-FR"/>
                                      </w:rPr>
                                      <w:t>200 000</w:t>
                                    </w:r>
                                  </w:p>
                                  <w:p w14:paraId="0584D723" w14:textId="77777777" w:rsidR="008A0EC7" w:rsidRDefault="008A0EC7" w:rsidP="00880ABC">
                                    <w:pPr>
                                      <w:widowControl w:val="0"/>
                                      <w:spacing w:line="500" w:lineRule="exact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FFFFFE"/>
                                        <w:sz w:val="14"/>
                                        <w:szCs w:val="14"/>
                                        <w:lang w:val="en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E"/>
                                        <w:sz w:val="14"/>
                                        <w:szCs w:val="14"/>
                                        <w:lang w:bidi="fr-FR"/>
                                      </w:rPr>
                                      <w:t>100 000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26" name="Zone de texte 1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0075" y="1266825"/>
                                  <a:ext cx="1518920" cy="1952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E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21212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6E44832C" w14:textId="77777777" w:rsidR="008A0EC7" w:rsidRDefault="008A0EC7" w:rsidP="00880ABC">
                                    <w:pPr>
                                      <w:widowControl w:val="0"/>
                                      <w:tabs>
                                        <w:tab w:val="left" w:pos="449"/>
                                        <w:tab w:val="left" w:pos="989"/>
                                        <w:tab w:val="left" w:pos="1440"/>
                                        <w:tab w:val="left" w:pos="1980"/>
                                      </w:tabs>
                                      <w:spacing w:line="237" w:lineRule="auto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FFFFFE"/>
                                        <w:sz w:val="12"/>
                                        <w:szCs w:val="12"/>
                                        <w:lang w:val="en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E"/>
                                        <w:sz w:val="12"/>
                                        <w:szCs w:val="12"/>
                                        <w:lang w:bidi="fr-FR"/>
                                      </w:rPr>
                                      <w:t xml:space="preserve">35 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E"/>
                                        <w:sz w:val="12"/>
                                        <w:szCs w:val="12"/>
                                        <w:lang w:bidi="fr-FR"/>
                                      </w:rPr>
                                      <w:tab/>
                                      <w:t xml:space="preserve"> 40   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E"/>
                                        <w:sz w:val="12"/>
                                        <w:szCs w:val="12"/>
                                        <w:lang w:bidi="fr-FR"/>
                                      </w:rPr>
                                      <w:tab/>
                                      <w:t xml:space="preserve">45    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E"/>
                                        <w:sz w:val="12"/>
                                        <w:szCs w:val="12"/>
                                        <w:lang w:bidi="fr-FR"/>
                                      </w:rPr>
                                      <w:tab/>
                                      <w:t xml:space="preserve"> 50       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E"/>
                                        <w:sz w:val="12"/>
                                        <w:szCs w:val="12"/>
                                        <w:lang w:bidi="fr-FR"/>
                                      </w:rPr>
                                      <w:tab/>
                                      <w:t>55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1146BD" id="Groupe 78" o:spid="_x0000_s1032" alt="&quot;&quot;" style="width:173.25pt;height:115.1pt;mso-position-horizontal-relative:char;mso-position-vertical-relative:line" coordsize="22002,14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">
                      <v:rect id="Rectangle 89" o:spid="_x0000_s1033" style="position:absolute;width:22002;height:14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" fillcolor="#fffffe" stroked="f" strokecolor="#212120" insetpen="t">
                        <v:shadow color="#dcd6d4"/>
                        <v:textbox inset="2.88pt,2.88pt,2.88pt,2.88pt"/>
                      </v:rect>
                      <v:rect id="Rectangle 90" o:spid="_x0000_s1034" style="position:absolute;left:285;top:285;width:3912;height:12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" fillcolor="#ffbd47 [3205]" stroked="f" strokecolor="#228bb5" insetpen="t">
                        <v:shadow color="#dcd6d4"/>
                        <v:textbox inset="2.88pt,2.88pt,2.88pt,2.88pt"/>
                      </v:rect>
                      <v:rect id="Rectangle 91" o:spid="_x0000_s1035" style="position:absolute;left:285;top:12763;width:21432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" fillcolor="#ffbd47 [3205]" stroked="f" strokecolor="#228bb5" insetpen="t">
                        <v:shadow color="#dcd6d4"/>
                        <v:textbox inset="2.88pt,2.88pt,2.88pt,2.88pt"/>
                      </v:rect>
                      <v:rect id="Rectangle 92" o:spid="_x0000_s1036" style="position:absolute;left:4476;top:285;width:17196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" fillcolor="#dcdacd" stroked="f" strokecolor="#212120" insetpen="t">
                        <v:shadow color="#dcd6d4"/>
                        <v:textbox inset="2.88pt,2.88pt,2.88pt,2.88pt"/>
                      </v:rect>
                      <v:rect id="Rectangle 93" o:spid="_x0000_s1037" style="position:absolute;left:4476;top:6572;width:17196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" fillcolor="#dcdacd" stroked="f" strokecolor="#212120" insetpen="t">
                        <v:shadow color="#dcd6d4"/>
                        <v:textbox inset="2.88pt,2.88pt,2.88pt,2.88pt"/>
                      </v:rect>
                      <v:rect id="Rectangle 94" o:spid="_x0000_s1038" style="position:absolute;left:4476;top:3429;width:17196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" fillcolor="#dcdacd" stroked="f" strokecolor="#212120" insetpen="t">
                        <v:shadow color="#dcd6d4"/>
                        <v:textbox inset="2.88pt,2.88pt,2.88pt,2.88pt"/>
                      </v:rect>
                      <v:rect id="Rectangle 95" o:spid="_x0000_s1039" style="position:absolute;left:4476;top:9620;width:17196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" fillcolor="#dcdacd" stroked="f" strokecolor="#212120" insetpen="t">
                        <v:shadow color="#dcd6d4"/>
                        <v:textbox inset="2.88pt,2.88pt,2.88pt,2.88pt"/>
                      </v:rect>
                      <v:rect id="Rectangle 96" o:spid="_x0000_s1040" style="position:absolute;left:5334;top:10525;width:2743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" fillcolor="#ffbd47 [3205]" strokecolor="#fffffe" strokeweight="2pt" insetpen="t">
                        <v:shadow color="#dcd6d4"/>
                        <v:textbox inset="2.88pt,2.88pt,2.88pt,2.88pt"/>
                      </v:rect>
                      <v:rect id="Rectangle 97" o:spid="_x0000_s1041" style="position:absolute;left:14763;top:4476;width:2743;height:8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" fillcolor="#ffbd47 [3205]" strokecolor="#fffffe" strokeweight="2pt" insetpen="t">
                        <v:shadow color="#dcd6d4"/>
                        <v:textbox inset="2.88pt,2.88pt,2.88pt,2.88pt"/>
                      </v:rect>
                      <v:rect id="Rectangle 98" o:spid="_x0000_s1042" style="position:absolute;left:11620;top:5238;width:2743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" fillcolor="#ffbd47 [3205]" strokecolor="#fffffe" strokeweight="2pt" insetpen="t">
                        <v:shadow color="#dcd6d4"/>
                        <v:textbox inset="2.88pt,2.88pt,2.88pt,2.88pt"/>
                      </v:rect>
                      <v:rect id="Rectangle 99" o:spid="_x0000_s1043" style="position:absolute;left:8477;top:8905;width:2743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" fillcolor="#ffbd47 [3205]" strokecolor="#fffffe" strokeweight="2pt" insetpen="t">
                        <v:shadow color="#dcd6d4"/>
                        <v:textbox inset="2.88pt,2.88pt,2.88pt,2.88pt"/>
                      </v:rect>
                      <v:rect id="Rectangle 100" o:spid="_x0000_s1044" style="position:absolute;left:17907;top:1762;width:2743;height:10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" fillcolor="#b43412 [2404]" strokecolor="#fffffe" strokeweight="2pt" insetpen="t">
                        <v:shadow color="#dcd6d4"/>
                        <v:textbox inset="2.88pt,2.88pt,2.88pt,2.88pt"/>
                      </v:rect>
                      <v:shape id="Zone de texte 101" o:spid="_x0000_s1045" type="#_x0000_t202" style="position:absolute;left:285;top:190;width:4001;height:10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" filled="f" fillcolor="#fffffe" stroked="f" strokecolor="#212120" insetpen="t">
                        <v:textbox inset="2.88pt,2.88pt,2.88pt,2.88pt">
                          <w:txbxContent>
                            <w:p w14:paraId="217AC418" w14:textId="77777777" w:rsidR="008A0EC7" w:rsidRDefault="008A0EC7" w:rsidP="00880ABC">
                              <w:pPr>
                                <w:widowControl w:val="0"/>
                                <w:spacing w:line="500" w:lineRule="exact"/>
                                <w:rPr>
                                  <w:rFonts w:ascii="Arial" w:hAnsi="Arial" w:cs="Arial"/>
                                  <w:b/>
                                  <w:bCs/>
                                  <w:color w:val="FFFFFE"/>
                                  <w:sz w:val="14"/>
                                  <w:szCs w:val="14"/>
                                  <w:lang w:val="en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E"/>
                                  <w:sz w:val="14"/>
                                  <w:szCs w:val="14"/>
                                  <w:lang w:bidi="fr-FR"/>
                                </w:rPr>
                                <w:t>300 000</w:t>
                              </w:r>
                            </w:p>
                            <w:p w14:paraId="7DC18E81" w14:textId="77777777" w:rsidR="008A0EC7" w:rsidRDefault="008A0EC7" w:rsidP="00880ABC">
                              <w:pPr>
                                <w:widowControl w:val="0"/>
                                <w:spacing w:line="500" w:lineRule="exact"/>
                                <w:rPr>
                                  <w:rFonts w:ascii="Arial" w:hAnsi="Arial" w:cs="Arial"/>
                                  <w:b/>
                                  <w:bCs/>
                                  <w:color w:val="FFFFFE"/>
                                  <w:sz w:val="14"/>
                                  <w:szCs w:val="14"/>
                                  <w:lang w:val="en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E"/>
                                  <w:sz w:val="14"/>
                                  <w:szCs w:val="14"/>
                                  <w:lang w:bidi="fr-FR"/>
                                </w:rPr>
                                <w:t>200 000</w:t>
                              </w:r>
                            </w:p>
                            <w:p w14:paraId="0584D723" w14:textId="77777777" w:rsidR="008A0EC7" w:rsidRDefault="008A0EC7" w:rsidP="00880ABC">
                              <w:pPr>
                                <w:widowControl w:val="0"/>
                                <w:spacing w:line="500" w:lineRule="exact"/>
                                <w:rPr>
                                  <w:rFonts w:ascii="Arial" w:hAnsi="Arial" w:cs="Arial"/>
                                  <w:b/>
                                  <w:bCs/>
                                  <w:color w:val="FFFFFE"/>
                                  <w:sz w:val="14"/>
                                  <w:szCs w:val="14"/>
                                  <w:lang w:val="en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E"/>
                                  <w:sz w:val="14"/>
                                  <w:szCs w:val="14"/>
                                  <w:lang w:bidi="fr-FR"/>
                                </w:rPr>
                                <w:t>100 000</w:t>
                              </w:r>
                            </w:p>
                          </w:txbxContent>
                        </v:textbox>
                      </v:shape>
                      <v:shape id="Zone de texte 102" o:spid="_x0000_s1046" type="#_x0000_t202" style="position:absolute;left:6000;top:12668;width:15189;height:1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" filled="f" fillcolor="#fffffe" stroked="f" strokecolor="#212120" insetpen="t">
                        <v:textbox inset="2.88pt,2.88pt,2.88pt,2.88pt">
                          <w:txbxContent>
                            <w:p w14:paraId="6E44832C" w14:textId="77777777" w:rsidR="008A0EC7" w:rsidRDefault="008A0EC7" w:rsidP="00880ABC">
                              <w:pPr>
                                <w:widowControl w:val="0"/>
                                <w:tabs>
                                  <w:tab w:val="left" w:pos="449"/>
                                  <w:tab w:val="left" w:pos="989"/>
                                  <w:tab w:val="left" w:pos="1440"/>
                                  <w:tab w:val="left" w:pos="1980"/>
                                </w:tabs>
                                <w:spacing w:line="237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FFFFFE"/>
                                  <w:sz w:val="12"/>
                                  <w:szCs w:val="12"/>
                                  <w:lang w:val="en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E"/>
                                  <w:sz w:val="12"/>
                                  <w:szCs w:val="12"/>
                                  <w:lang w:bidi="fr-FR"/>
                                </w:rPr>
                                <w:t xml:space="preserve">35 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E"/>
                                  <w:sz w:val="12"/>
                                  <w:szCs w:val="12"/>
                                  <w:lang w:bidi="fr-FR"/>
                                </w:rPr>
                                <w:tab/>
                                <w:t xml:space="preserve"> 40   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E"/>
                                  <w:sz w:val="12"/>
                                  <w:szCs w:val="12"/>
                                  <w:lang w:bidi="fr-FR"/>
                                </w:rPr>
                                <w:tab/>
                                <w:t xml:space="preserve">45    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E"/>
                                  <w:sz w:val="12"/>
                                  <w:szCs w:val="12"/>
                                  <w:lang w:bidi="fr-FR"/>
                                </w:rPr>
                                <w:tab/>
                                <w:t xml:space="preserve"> 50       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E"/>
                                  <w:sz w:val="12"/>
                                  <w:szCs w:val="12"/>
                                  <w:lang w:bidi="fr-FR"/>
                                </w:rPr>
                                <w:tab/>
                                <w:t>55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0" w:type="dxa"/>
            <w:vMerge w:val="restart"/>
          </w:tcPr>
          <w:p w14:paraId="101D4222" w14:textId="4ECD51B5" w:rsidR="008A0EC7" w:rsidRPr="004721E0" w:rsidRDefault="008A0EC7" w:rsidP="00120B8A"/>
        </w:tc>
        <w:tc>
          <w:tcPr>
            <w:tcW w:w="4565" w:type="dxa"/>
          </w:tcPr>
          <w:p w14:paraId="4D7ED8EF" w14:textId="20C431E3" w:rsidR="008A0EC7" w:rsidRPr="001F0FCD" w:rsidRDefault="00D2681C" w:rsidP="008A0EC7">
            <w:pPr>
              <w:pStyle w:val="Contact1"/>
              <w:rPr>
                <w:rFonts w:ascii="Berlin Sans FB Demi" w:hAnsi="Berlin Sans FB Demi" w:cstheme="majorHAnsi"/>
                <w:sz w:val="32"/>
                <w:szCs w:val="32"/>
              </w:rPr>
            </w:pPr>
            <w:r w:rsidRPr="001F0FCD">
              <w:rPr>
                <w:rFonts w:ascii="Berlin Sans FB Demi" w:hAnsi="Berlin Sans FB Demi" w:cstheme="majorHAnsi"/>
                <w:sz w:val="32"/>
                <w:szCs w:val="32"/>
              </w:rPr>
              <w:t xml:space="preserve">N’hésitez pas à me demander  </w:t>
            </w:r>
            <w:r w:rsidR="001F0FCD">
              <w:rPr>
                <w:rFonts w:ascii="Berlin Sans FB Demi" w:hAnsi="Berlin Sans FB Demi" w:cstheme="majorHAnsi"/>
                <w:sz w:val="32"/>
                <w:szCs w:val="32"/>
              </w:rPr>
              <w:t xml:space="preserve"> </w:t>
            </w:r>
            <w:r w:rsidRPr="001F0FCD">
              <w:rPr>
                <w:rFonts w:ascii="Berlin Sans FB Demi" w:hAnsi="Berlin Sans FB Demi" w:cstheme="majorHAnsi"/>
                <w:sz w:val="32"/>
                <w:szCs w:val="32"/>
              </w:rPr>
              <w:t xml:space="preserve">une offre </w:t>
            </w:r>
            <w:r w:rsidR="001F0FCD" w:rsidRPr="001F0FCD">
              <w:rPr>
                <w:rFonts w:ascii="Berlin Sans FB Demi" w:hAnsi="Berlin Sans FB Demi" w:cstheme="majorHAnsi"/>
                <w:sz w:val="32"/>
                <w:szCs w:val="32"/>
              </w:rPr>
              <w:t xml:space="preserve"> </w:t>
            </w:r>
            <w:r w:rsidRPr="001F0FCD">
              <w:rPr>
                <w:rFonts w:ascii="Berlin Sans FB Demi" w:hAnsi="Berlin Sans FB Demi" w:cstheme="majorHAnsi"/>
                <w:sz w:val="32"/>
                <w:szCs w:val="32"/>
              </w:rPr>
              <w:t>dans ce domaine !</w:t>
            </w:r>
          </w:p>
        </w:tc>
        <w:tc>
          <w:tcPr>
            <w:tcW w:w="690" w:type="dxa"/>
            <w:vMerge w:val="restart"/>
          </w:tcPr>
          <w:p w14:paraId="165526B6" w14:textId="77777777" w:rsidR="008A0EC7" w:rsidRPr="004721E0" w:rsidRDefault="008A0EC7" w:rsidP="00120B8A"/>
        </w:tc>
        <w:tc>
          <w:tcPr>
            <w:tcW w:w="4565" w:type="dxa"/>
            <w:vMerge w:val="restart"/>
            <w:shd w:val="clear" w:color="auto" w:fill="auto"/>
          </w:tcPr>
          <w:sdt>
            <w:sdtPr>
              <w:id w:val="425697722"/>
              <w:placeholder>
                <w:docPart w:val="9965C490195E4A23917FE475C2EC88F1"/>
              </w:placeholder>
              <w:temporary/>
              <w:showingPlcHdr/>
              <w15:appearance w15:val="hidden"/>
            </w:sdtPr>
            <w:sdtEndPr/>
            <w:sdtContent>
              <w:p w14:paraId="5BBADE72" w14:textId="77777777" w:rsidR="008A0EC7" w:rsidRPr="00D86491" w:rsidRDefault="008A0EC7" w:rsidP="001B6A96">
                <w:pPr>
                  <w:pStyle w:val="Titre"/>
                  <w:rPr>
                    <w:b/>
                    <w:bCs/>
                    <w:color w:val="000000" w:themeColor="text1"/>
                    <w:sz w:val="36"/>
                    <w:szCs w:val="36"/>
                  </w:rPr>
                </w:pPr>
                <w:r w:rsidRPr="00D86491">
                  <w:rPr>
                    <w:b/>
                    <w:bCs/>
                    <w:color w:val="000000" w:themeColor="text1"/>
                    <w:sz w:val="36"/>
                    <w:szCs w:val="36"/>
                    <w:lang w:bidi="fr-FR"/>
                  </w:rPr>
                  <w:t>Objectifs financiers.</w:t>
                </w:r>
              </w:p>
              <w:p w14:paraId="2AF49C73" w14:textId="77777777" w:rsidR="008A0EC7" w:rsidRPr="004721E0" w:rsidRDefault="008A0EC7" w:rsidP="001B6A96">
                <w:pPr>
                  <w:pStyle w:val="Titre"/>
                </w:pPr>
                <w:r w:rsidRPr="00D86491">
                  <w:rPr>
                    <w:b/>
                    <w:bCs/>
                    <w:color w:val="000000" w:themeColor="text1"/>
                    <w:sz w:val="36"/>
                    <w:szCs w:val="36"/>
                    <w:lang w:bidi="fr-FR"/>
                  </w:rPr>
                  <w:t>Solutions d’investissement.</w:t>
                </w:r>
              </w:p>
            </w:sdtContent>
          </w:sdt>
        </w:tc>
      </w:tr>
      <w:tr w:rsidR="008A0EC7" w:rsidRPr="004721E0" w14:paraId="2C30CEB1" w14:textId="77777777" w:rsidTr="00A72622">
        <w:trPr>
          <w:trHeight w:val="3312"/>
        </w:trPr>
        <w:tc>
          <w:tcPr>
            <w:tcW w:w="4610" w:type="dxa"/>
            <w:vMerge/>
          </w:tcPr>
          <w:p w14:paraId="1CF56F6A" w14:textId="77777777" w:rsidR="008A0EC7" w:rsidRPr="004721E0" w:rsidRDefault="008A0EC7" w:rsidP="0071275B">
            <w:pPr>
              <w:pStyle w:val="Citation"/>
            </w:pPr>
          </w:p>
        </w:tc>
        <w:tc>
          <w:tcPr>
            <w:tcW w:w="690" w:type="dxa"/>
            <w:vMerge/>
          </w:tcPr>
          <w:p w14:paraId="0EC00157" w14:textId="77777777" w:rsidR="008A0EC7" w:rsidRPr="004721E0" w:rsidRDefault="008A0EC7" w:rsidP="00120B8A"/>
        </w:tc>
        <w:tc>
          <w:tcPr>
            <w:tcW w:w="4565" w:type="dxa"/>
          </w:tcPr>
          <w:p w14:paraId="7700132F" w14:textId="77777777" w:rsidR="008A0EC7" w:rsidRPr="004721E0" w:rsidRDefault="008A0EC7" w:rsidP="008A0EC7">
            <w:pPr>
              <w:pStyle w:val="Contact3"/>
            </w:pPr>
            <w:r w:rsidRPr="004721E0"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4A591576" wp14:editId="56992F1A">
                      <wp:extent cx="1629409" cy="759461"/>
                      <wp:effectExtent l="0" t="0" r="0" b="2540"/>
                      <wp:docPr id="81" name="Groupe 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9409" cy="759461"/>
                                <a:chOff x="304889" y="114217"/>
                                <a:chExt cx="1629892" cy="759543"/>
                              </a:xfrm>
                            </wpg:grpSpPr>
                            <wps:wsp>
                              <wps:cNvPr id="82" name="Zone de texte 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4889" y="571468"/>
                                  <a:ext cx="1629892" cy="3022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F3896B4" w14:textId="4EC23AD6" w:rsidR="008A0EC7" w:rsidRPr="0037176C" w:rsidRDefault="0037176C" w:rsidP="008A0EC7">
                                    <w:pPr>
                                      <w:pStyle w:val="Logo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37176C">
                                      <w:rPr>
                                        <w:b/>
                                        <w:bCs/>
                                        <w:lang w:bidi="fr-FR"/>
                                      </w:rPr>
                                      <w:t>STEENS Christian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g:grpSp>
                              <wpg:cNvPr id="83" name="Groupe 83"/>
                              <wpg:cNvGrpSpPr/>
                              <wpg:grpSpPr>
                                <a:xfrm>
                                  <a:off x="714375" y="114217"/>
                                  <a:ext cx="648970" cy="454660"/>
                                  <a:chOff x="600075" y="114217"/>
                                  <a:chExt cx="648970" cy="454660"/>
                                </a:xfrm>
                              </wpg:grpSpPr>
                              <wps:wsp>
                                <wps:cNvPr id="84" name="Forme libre 1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1550" y="142792"/>
                                    <a:ext cx="277495" cy="389255"/>
                                  </a:xfrm>
                                  <a:custGeom>
                                    <a:avLst/>
                                    <a:gdLst>
                                      <a:gd name="T0" fmla="*/ 126 w 144"/>
                                      <a:gd name="T1" fmla="*/ 0 h 202"/>
                                      <a:gd name="T2" fmla="*/ 0 w 144"/>
                                      <a:gd name="T3" fmla="*/ 45 h 202"/>
                                      <a:gd name="T4" fmla="*/ 42 w 144"/>
                                      <a:gd name="T5" fmla="*/ 162 h 202"/>
                                      <a:gd name="T6" fmla="*/ 9 w 144"/>
                                      <a:gd name="T7" fmla="*/ 191 h 202"/>
                                      <a:gd name="T8" fmla="*/ 115 w 144"/>
                                      <a:gd name="T9" fmla="*/ 195 h 202"/>
                                      <a:gd name="T10" fmla="*/ 126 w 144"/>
                                      <a:gd name="T11" fmla="*/ 0 h 2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44" h="202">
                                        <a:moveTo>
                                          <a:pt x="126" y="0"/>
                                        </a:moveTo>
                                        <a:cubicBezTo>
                                          <a:pt x="66" y="7"/>
                                          <a:pt x="23" y="30"/>
                                          <a:pt x="0" y="45"/>
                                        </a:cubicBezTo>
                                        <a:cubicBezTo>
                                          <a:pt x="14" y="77"/>
                                          <a:pt x="31" y="120"/>
                                          <a:pt x="42" y="162"/>
                                        </a:cubicBezTo>
                                        <a:cubicBezTo>
                                          <a:pt x="42" y="162"/>
                                          <a:pt x="28" y="177"/>
                                          <a:pt x="9" y="191"/>
                                        </a:cubicBezTo>
                                        <a:cubicBezTo>
                                          <a:pt x="62" y="202"/>
                                          <a:pt x="115" y="195"/>
                                          <a:pt x="115" y="195"/>
                                        </a:cubicBezTo>
                                        <a:cubicBezTo>
                                          <a:pt x="144" y="106"/>
                                          <a:pt x="126" y="0"/>
                                          <a:pt x="126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4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21212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C868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Forme libre 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075" y="114217"/>
                                    <a:ext cx="387350" cy="454660"/>
                                  </a:xfrm>
                                  <a:custGeom>
                                    <a:avLst/>
                                    <a:gdLst>
                                      <a:gd name="T0" fmla="*/ 173 w 201"/>
                                      <a:gd name="T1" fmla="*/ 74 h 236"/>
                                      <a:gd name="T2" fmla="*/ 192 w 201"/>
                                      <a:gd name="T3" fmla="*/ 60 h 236"/>
                                      <a:gd name="T4" fmla="*/ 166 w 201"/>
                                      <a:gd name="T5" fmla="*/ 7 h 236"/>
                                      <a:gd name="T6" fmla="*/ 0 w 201"/>
                                      <a:gd name="T7" fmla="*/ 62 h 236"/>
                                      <a:gd name="T8" fmla="*/ 134 w 201"/>
                                      <a:gd name="T9" fmla="*/ 236 h 236"/>
                                      <a:gd name="T10" fmla="*/ 201 w 201"/>
                                      <a:gd name="T11" fmla="*/ 206 h 236"/>
                                      <a:gd name="T12" fmla="*/ 183 w 201"/>
                                      <a:gd name="T13" fmla="*/ 202 h 236"/>
                                      <a:gd name="T14" fmla="*/ 173 w 201"/>
                                      <a:gd name="T15" fmla="*/ 74 h 2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201" h="236">
                                        <a:moveTo>
                                          <a:pt x="173" y="74"/>
                                        </a:moveTo>
                                        <a:cubicBezTo>
                                          <a:pt x="173" y="74"/>
                                          <a:pt x="180" y="68"/>
                                          <a:pt x="192" y="60"/>
                                        </a:cubicBezTo>
                                        <a:cubicBezTo>
                                          <a:pt x="178" y="28"/>
                                          <a:pt x="166" y="7"/>
                                          <a:pt x="166" y="7"/>
                                        </a:cubicBezTo>
                                        <a:cubicBezTo>
                                          <a:pt x="76" y="0"/>
                                          <a:pt x="0" y="62"/>
                                          <a:pt x="0" y="62"/>
                                        </a:cubicBezTo>
                                        <a:cubicBezTo>
                                          <a:pt x="62" y="183"/>
                                          <a:pt x="134" y="236"/>
                                          <a:pt x="134" y="236"/>
                                        </a:cubicBezTo>
                                        <a:cubicBezTo>
                                          <a:pt x="157" y="235"/>
                                          <a:pt x="182" y="221"/>
                                          <a:pt x="201" y="206"/>
                                        </a:cubicBezTo>
                                        <a:cubicBezTo>
                                          <a:pt x="195" y="205"/>
                                          <a:pt x="189" y="204"/>
                                          <a:pt x="183" y="202"/>
                                        </a:cubicBezTo>
                                        <a:cubicBezTo>
                                          <a:pt x="183" y="202"/>
                                          <a:pt x="162" y="121"/>
                                          <a:pt x="173" y="7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21212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C868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" name="Forme libre 1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14400" y="228517"/>
                                    <a:ext cx="139065" cy="281305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117 h 146"/>
                                      <a:gd name="T2" fmla="*/ 30 w 72"/>
                                      <a:gd name="T3" fmla="*/ 0 h 146"/>
                                      <a:gd name="T4" fmla="*/ 11 w 72"/>
                                      <a:gd name="T5" fmla="*/ 14 h 146"/>
                                      <a:gd name="T6" fmla="*/ 21 w 72"/>
                                      <a:gd name="T7" fmla="*/ 142 h 146"/>
                                      <a:gd name="T8" fmla="*/ 39 w 72"/>
                                      <a:gd name="T9" fmla="*/ 146 h 146"/>
                                      <a:gd name="T10" fmla="*/ 72 w 72"/>
                                      <a:gd name="T11" fmla="*/ 117 h 1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2" h="146">
                                        <a:moveTo>
                                          <a:pt x="72" y="117"/>
                                        </a:moveTo>
                                        <a:cubicBezTo>
                                          <a:pt x="61" y="75"/>
                                          <a:pt x="44" y="32"/>
                                          <a:pt x="30" y="0"/>
                                        </a:cubicBezTo>
                                        <a:cubicBezTo>
                                          <a:pt x="18" y="8"/>
                                          <a:pt x="11" y="14"/>
                                          <a:pt x="11" y="14"/>
                                        </a:cubicBezTo>
                                        <a:cubicBezTo>
                                          <a:pt x="0" y="61"/>
                                          <a:pt x="21" y="142"/>
                                          <a:pt x="21" y="142"/>
                                        </a:cubicBezTo>
                                        <a:cubicBezTo>
                                          <a:pt x="27" y="144"/>
                                          <a:pt x="33" y="145"/>
                                          <a:pt x="39" y="146"/>
                                        </a:cubicBezTo>
                                        <a:cubicBezTo>
                                          <a:pt x="58" y="132"/>
                                          <a:pt x="72" y="117"/>
                                          <a:pt x="72" y="11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21212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C868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591576" id="Groupe 81" o:spid="_x0000_s1047" alt="&quot;&quot;" style="width:128.3pt;height:59.8pt;mso-position-horizontal-relative:char;mso-position-vertical-relative:line" coordorigin="3048,1142" coordsize="16298,7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">
                      <v:shape id="_x0000_s1048" type="#_x0000_t202" style="position:absolute;left:3048;top:5714;width:16299;height:3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" filled="f" stroked="f">
                        <v:textbox style="mso-fit-shape-to-text:t">
                          <w:txbxContent>
                            <w:p w14:paraId="3F3896B4" w14:textId="4EC23AD6" w:rsidR="008A0EC7" w:rsidRPr="0037176C" w:rsidRDefault="0037176C" w:rsidP="008A0EC7">
                              <w:pPr>
                                <w:pStyle w:val="Logo"/>
                                <w:rPr>
                                  <w:b/>
                                  <w:bCs/>
                                </w:rPr>
                              </w:pPr>
                              <w:r w:rsidRPr="0037176C">
                                <w:rPr>
                                  <w:b/>
                                  <w:bCs/>
                                  <w:lang w:bidi="fr-FR"/>
                                </w:rPr>
                                <w:t>STEENS Christian</w:t>
                              </w:r>
                            </w:p>
                          </w:txbxContent>
                        </v:textbox>
                      </v:shape>
                      <v:group id="Groupe 83" o:spid="_x0000_s1049" style="position:absolute;left:7143;top:1142;width:6490;height:4546" coordorigin="6000,1142" coordsize="6489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  <v:shape id="Forme libre 115" o:spid="_x0000_s1050" style="position:absolute;left:9715;top:1427;width:2775;height:3893;visibility:visible;mso-wrap-style:square;v-text-anchor:top" coordsize="14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" path="m126,c66,7,23,30,,45v14,32,31,75,42,117c42,162,28,177,9,191v53,11,106,4,106,4c144,106,126,,126,xe" fillcolor="#ff8427 [3207]" stroked="f" strokecolor="#212120">
                          <v:shadow color="#8c8682"/>
                          <v:path arrowok="t" o:connecttype="custom" o:connectlocs="242808,0;0,86715;80936,312175;17343,368058;221611,375766;242808,0" o:connectangles="0,0,0,0,0,0"/>
                        </v:shape>
                        <v:shape id="Forme libre 116" o:spid="_x0000_s1051" style="position:absolute;left:6000;top:1142;width:3874;height:4546;visibility:visible;mso-wrap-style:square;v-text-anchor:top" coordsize="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" path="m173,74v,,7,-6,19,-14c178,28,166,7,166,7,76,,,62,,62,62,183,134,236,134,236v23,-1,48,-15,67,-30c195,205,189,204,183,202v,,-21,-81,-10,-128xe" fillcolor="#e84c22 [3204]" stroked="f" strokecolor="#212120">
                          <v:shadow color="#8c8682"/>
                          <v:path arrowok="t" o:connecttype="custom" o:connectlocs="333391,142563;370006,115592;319901,13486;0,119445;258233,454660;387350,396864;352662,389158;333391,142563" o:connectangles="0,0,0,0,0,0,0,0"/>
                        </v:shape>
                        <v:shape id="Forme libre 117" o:spid="_x0000_s1052" style="position:absolute;left:9144;top:2285;width:1390;height:2813;visibility:visible;mso-wrap-style:square;v-text-anchor:top" coordsize="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" path="m72,117c61,75,44,32,30,,18,8,11,14,11,14,,61,21,142,21,142v6,2,12,3,18,4c58,132,72,117,72,117xe" fillcolor="#b43412 [2404]" stroked="f" strokecolor="#212120">
                          <v:shadow color="#8c8682"/>
                          <v:path arrowok="t" o:connecttype="custom" o:connectlocs="139065,225429;57944,0;21246,26974;40561,273598;75327,281305;139065,225429" o:connectangles="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58ECF533" w14:textId="45D90CD8" w:rsidR="008A0EC7" w:rsidRPr="007C7121" w:rsidRDefault="007C7121" w:rsidP="008A0EC7">
            <w:pPr>
              <w:pStyle w:val="Contact2"/>
              <w:rPr>
                <w:b/>
                <w:bCs/>
                <w:sz w:val="22"/>
                <w:szCs w:val="22"/>
              </w:rPr>
            </w:pPr>
            <w:r w:rsidRPr="007C7121">
              <w:rPr>
                <w:b/>
                <w:bCs/>
                <w:sz w:val="22"/>
                <w:szCs w:val="22"/>
              </w:rPr>
              <w:t>Place Communale, 5</w:t>
            </w:r>
          </w:p>
          <w:p w14:paraId="15877A93" w14:textId="7FB01058" w:rsidR="008A0EC7" w:rsidRPr="007C7121" w:rsidRDefault="007C7121" w:rsidP="00514F3C">
            <w:pPr>
              <w:pStyle w:val="Contact3"/>
              <w:rPr>
                <w:b/>
                <w:bCs/>
                <w:sz w:val="22"/>
                <w:szCs w:val="22"/>
                <w:lang w:bidi="fr-FR"/>
              </w:rPr>
            </w:pPr>
            <w:r w:rsidRPr="007C7121">
              <w:rPr>
                <w:b/>
                <w:bCs/>
                <w:sz w:val="22"/>
                <w:szCs w:val="22"/>
              </w:rPr>
              <w:t>6540 Lobbes</w:t>
            </w:r>
          </w:p>
          <w:p w14:paraId="0976131A" w14:textId="6DFE875B" w:rsidR="008A0EC7" w:rsidRPr="007C7121" w:rsidRDefault="001D1CAF" w:rsidP="008A0EC7">
            <w:pPr>
              <w:pStyle w:val="Contact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Tél : 071591907</w:t>
            </w:r>
          </w:p>
          <w:p w14:paraId="2CBA1B76" w14:textId="4ECE7118" w:rsidR="008A0EC7" w:rsidRPr="004721E0" w:rsidRDefault="001D1CAF" w:rsidP="008A0EC7">
            <w:pPr>
              <w:pStyle w:val="Contact2"/>
            </w:pPr>
            <w:r>
              <w:rPr>
                <w:b/>
                <w:bCs/>
                <w:sz w:val="20"/>
                <w:szCs w:val="20"/>
              </w:rPr>
              <w:t>steens.christian@portima.be</w:t>
            </w:r>
          </w:p>
        </w:tc>
        <w:tc>
          <w:tcPr>
            <w:tcW w:w="690" w:type="dxa"/>
            <w:vMerge/>
          </w:tcPr>
          <w:p w14:paraId="7ABC44D2" w14:textId="77777777" w:rsidR="008A0EC7" w:rsidRPr="004721E0" w:rsidRDefault="008A0EC7" w:rsidP="00120B8A"/>
        </w:tc>
        <w:tc>
          <w:tcPr>
            <w:tcW w:w="4565" w:type="dxa"/>
            <w:vMerge/>
            <w:shd w:val="clear" w:color="auto" w:fill="auto"/>
          </w:tcPr>
          <w:p w14:paraId="23A92D05" w14:textId="77777777" w:rsidR="008A0EC7" w:rsidRPr="004721E0" w:rsidRDefault="008A0EC7" w:rsidP="001B6A96">
            <w:pPr>
              <w:pStyle w:val="Titre"/>
            </w:pPr>
          </w:p>
        </w:tc>
      </w:tr>
    </w:tbl>
    <w:p w14:paraId="677626C7" w14:textId="77777777" w:rsidR="00CD0F1D" w:rsidRPr="004721E0" w:rsidRDefault="00CD0F1D">
      <w:r w:rsidRPr="004721E0">
        <w:rPr>
          <w:lang w:bidi="fr-FR"/>
        </w:rPr>
        <w:br w:type="page"/>
      </w:r>
    </w:p>
    <w:tbl>
      <w:tblPr>
        <w:tblW w:w="4944" w:type="pct"/>
        <w:tblLayout w:type="fixed"/>
        <w:tblLook w:val="04A0" w:firstRow="1" w:lastRow="0" w:firstColumn="1" w:lastColumn="0" w:noHBand="0" w:noVBand="1"/>
      </w:tblPr>
      <w:tblGrid>
        <w:gridCol w:w="547"/>
        <w:gridCol w:w="536"/>
        <w:gridCol w:w="1261"/>
        <w:gridCol w:w="1281"/>
        <w:gridCol w:w="489"/>
        <w:gridCol w:w="1277"/>
        <w:gridCol w:w="1270"/>
        <w:gridCol w:w="486"/>
        <w:gridCol w:w="2351"/>
        <w:gridCol w:w="480"/>
        <w:gridCol w:w="2793"/>
        <w:gridCol w:w="672"/>
        <w:gridCol w:w="2494"/>
      </w:tblGrid>
      <w:tr w:rsidR="00EC3BDA" w:rsidRPr="004721E0" w14:paraId="75CDB483" w14:textId="77777777" w:rsidTr="00514F3C">
        <w:trPr>
          <w:trHeight w:val="1296"/>
        </w:trPr>
        <w:tc>
          <w:tcPr>
            <w:tcW w:w="1083" w:type="dxa"/>
            <w:gridSpan w:val="2"/>
          </w:tcPr>
          <w:p w14:paraId="3ABA8F43" w14:textId="77777777" w:rsidR="0010374C" w:rsidRPr="004721E0" w:rsidRDefault="0010374C" w:rsidP="005F7C6B"/>
        </w:tc>
        <w:tc>
          <w:tcPr>
            <w:tcW w:w="2542" w:type="dxa"/>
            <w:gridSpan w:val="2"/>
          </w:tcPr>
          <w:p w14:paraId="2216D78E" w14:textId="77777777" w:rsidR="0010374C" w:rsidRPr="00557E6B" w:rsidRDefault="0010374C" w:rsidP="005F7C6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89" w:type="dxa"/>
          </w:tcPr>
          <w:p w14:paraId="615830BC" w14:textId="77777777" w:rsidR="0010374C" w:rsidRPr="00557E6B" w:rsidRDefault="0010374C" w:rsidP="005F7C6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47" w:type="dxa"/>
            <w:gridSpan w:val="2"/>
          </w:tcPr>
          <w:p w14:paraId="0F528773" w14:textId="77777777" w:rsidR="0010374C" w:rsidRPr="00557E6B" w:rsidRDefault="0010374C" w:rsidP="005F7C6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86" w:type="dxa"/>
          </w:tcPr>
          <w:p w14:paraId="6C22F083" w14:textId="77777777" w:rsidR="0010374C" w:rsidRPr="004721E0" w:rsidRDefault="0010374C" w:rsidP="005F7C6B"/>
        </w:tc>
        <w:tc>
          <w:tcPr>
            <w:tcW w:w="2351" w:type="dxa"/>
          </w:tcPr>
          <w:p w14:paraId="1371B21A" w14:textId="77777777" w:rsidR="0010374C" w:rsidRPr="004721E0" w:rsidRDefault="0010374C" w:rsidP="005F7C6B"/>
        </w:tc>
        <w:tc>
          <w:tcPr>
            <w:tcW w:w="480" w:type="dxa"/>
          </w:tcPr>
          <w:p w14:paraId="0BCA4120" w14:textId="77777777" w:rsidR="0010374C" w:rsidRPr="004721E0" w:rsidRDefault="0010374C" w:rsidP="005F7C6B"/>
        </w:tc>
        <w:tc>
          <w:tcPr>
            <w:tcW w:w="2793" w:type="dxa"/>
          </w:tcPr>
          <w:p w14:paraId="69312C82" w14:textId="77777777" w:rsidR="0010374C" w:rsidRPr="004721E0" w:rsidRDefault="0010374C" w:rsidP="005F7C6B"/>
        </w:tc>
        <w:tc>
          <w:tcPr>
            <w:tcW w:w="672" w:type="dxa"/>
          </w:tcPr>
          <w:p w14:paraId="1E8566CC" w14:textId="77777777" w:rsidR="0010374C" w:rsidRPr="004721E0" w:rsidRDefault="0010374C" w:rsidP="005F7C6B"/>
        </w:tc>
        <w:tc>
          <w:tcPr>
            <w:tcW w:w="2494" w:type="dxa"/>
          </w:tcPr>
          <w:p w14:paraId="7EC56557" w14:textId="77777777" w:rsidR="0010374C" w:rsidRPr="004721E0" w:rsidRDefault="0010374C" w:rsidP="005F7C6B"/>
        </w:tc>
      </w:tr>
      <w:tr w:rsidR="002F6248" w:rsidRPr="004721E0" w14:paraId="260C1195" w14:textId="77777777" w:rsidTr="00514F3C">
        <w:trPr>
          <w:trHeight w:val="1152"/>
        </w:trPr>
        <w:tc>
          <w:tcPr>
            <w:tcW w:w="1083" w:type="dxa"/>
            <w:gridSpan w:val="2"/>
          </w:tcPr>
          <w:p w14:paraId="6F92F3CF" w14:textId="77777777" w:rsidR="002F6248" w:rsidRPr="004721E0" w:rsidRDefault="002F6248" w:rsidP="005F7C6B"/>
        </w:tc>
        <w:tc>
          <w:tcPr>
            <w:tcW w:w="1261" w:type="dxa"/>
          </w:tcPr>
          <w:p w14:paraId="73A02D87" w14:textId="77777777" w:rsidR="002F6248" w:rsidRPr="00557E6B" w:rsidRDefault="002F6248" w:rsidP="005F7C6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7" w:type="dxa"/>
            <w:gridSpan w:val="3"/>
          </w:tcPr>
          <w:p w14:paraId="23606AB6" w14:textId="77777777" w:rsidR="002F6248" w:rsidRDefault="00557E6B" w:rsidP="00557E6B">
            <w:pPr>
              <w:pStyle w:val="Listepuces2"/>
              <w:rPr>
                <w:b/>
                <w:bCs/>
                <w:sz w:val="24"/>
                <w:szCs w:val="24"/>
              </w:rPr>
            </w:pPr>
            <w:r w:rsidRPr="00557E6B">
              <w:rPr>
                <w:b/>
                <w:bCs/>
                <w:sz w:val="24"/>
                <w:szCs w:val="24"/>
              </w:rPr>
              <w:t>Mon fonctionnement ?</w:t>
            </w:r>
          </w:p>
          <w:p w14:paraId="1AEA878B" w14:textId="6F8252E5" w:rsidR="00557E6B" w:rsidRDefault="00557E6B" w:rsidP="00557E6B">
            <w:pPr>
              <w:pStyle w:val="Listepuces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Prise de RV</w:t>
            </w:r>
          </w:p>
          <w:p w14:paraId="405C67D5" w14:textId="1377A1AE" w:rsidR="00557E6B" w:rsidRPr="00557E6B" w:rsidRDefault="00557E6B" w:rsidP="00557E6B">
            <w:pPr>
              <w:pStyle w:val="Listepuces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Analyse de vos besoins</w:t>
            </w:r>
          </w:p>
        </w:tc>
        <w:tc>
          <w:tcPr>
            <w:tcW w:w="4107" w:type="dxa"/>
            <w:gridSpan w:val="3"/>
          </w:tcPr>
          <w:p w14:paraId="43499AA0" w14:textId="77777777" w:rsidR="002F6248" w:rsidRDefault="000C213B" w:rsidP="00557E6B">
            <w:pPr>
              <w:pStyle w:val="Listepuces2"/>
              <w:rPr>
                <w:b/>
                <w:bCs/>
                <w:sz w:val="24"/>
                <w:szCs w:val="24"/>
              </w:rPr>
            </w:pPr>
            <w:r w:rsidRPr="000C213B">
              <w:rPr>
                <w:b/>
                <w:bCs/>
                <w:sz w:val="24"/>
                <w:szCs w:val="24"/>
              </w:rPr>
              <w:t>Analyse de votre profil</w:t>
            </w:r>
          </w:p>
          <w:p w14:paraId="74960C01" w14:textId="77777777" w:rsidR="000C213B" w:rsidRDefault="000C213B" w:rsidP="00557E6B">
            <w:pPr>
              <w:pStyle w:val="Listepuces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Solutions sur mesure</w:t>
            </w:r>
          </w:p>
          <w:p w14:paraId="356AD528" w14:textId="0446D5CF" w:rsidR="008D4D0E" w:rsidRPr="000C213B" w:rsidRDefault="008D4D0E" w:rsidP="00557E6B">
            <w:pPr>
              <w:pStyle w:val="Listepuces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Suivi de votre dossier</w:t>
            </w:r>
          </w:p>
        </w:tc>
        <w:tc>
          <w:tcPr>
            <w:tcW w:w="480" w:type="dxa"/>
          </w:tcPr>
          <w:p w14:paraId="5E803ADE" w14:textId="77777777" w:rsidR="002F6248" w:rsidRPr="004721E0" w:rsidRDefault="002F6248" w:rsidP="005F7C6B"/>
        </w:tc>
        <w:tc>
          <w:tcPr>
            <w:tcW w:w="2793" w:type="dxa"/>
          </w:tcPr>
          <w:p w14:paraId="785F4098" w14:textId="77777777" w:rsidR="002F6248" w:rsidRPr="004721E0" w:rsidRDefault="002F6248" w:rsidP="005F7C6B"/>
        </w:tc>
        <w:tc>
          <w:tcPr>
            <w:tcW w:w="672" w:type="dxa"/>
          </w:tcPr>
          <w:p w14:paraId="793E0146" w14:textId="77777777" w:rsidR="002F6248" w:rsidRPr="004721E0" w:rsidRDefault="002F6248" w:rsidP="005F7C6B"/>
        </w:tc>
        <w:tc>
          <w:tcPr>
            <w:tcW w:w="2494" w:type="dxa"/>
            <w:tcBorders>
              <w:bottom w:val="single" w:sz="4" w:space="0" w:color="auto"/>
            </w:tcBorders>
          </w:tcPr>
          <w:p w14:paraId="5AC3D696" w14:textId="77777777" w:rsidR="002F6248" w:rsidRPr="004721E0" w:rsidRDefault="002F6248" w:rsidP="005F7C6B"/>
        </w:tc>
      </w:tr>
      <w:tr w:rsidR="002F6248" w:rsidRPr="004721E0" w14:paraId="77845F65" w14:textId="77777777" w:rsidTr="00514F3C">
        <w:trPr>
          <w:trHeight w:val="882"/>
        </w:trPr>
        <w:tc>
          <w:tcPr>
            <w:tcW w:w="1083" w:type="dxa"/>
            <w:gridSpan w:val="2"/>
          </w:tcPr>
          <w:p w14:paraId="380B59D8" w14:textId="77777777" w:rsidR="002F6248" w:rsidRPr="004721E0" w:rsidRDefault="002F6248" w:rsidP="005F7C6B"/>
        </w:tc>
        <w:tc>
          <w:tcPr>
            <w:tcW w:w="2542" w:type="dxa"/>
            <w:gridSpan w:val="2"/>
          </w:tcPr>
          <w:p w14:paraId="26828FB5" w14:textId="77777777" w:rsidR="002F6248" w:rsidRPr="004721E0" w:rsidRDefault="002F6248" w:rsidP="005F7C6B"/>
        </w:tc>
        <w:tc>
          <w:tcPr>
            <w:tcW w:w="489" w:type="dxa"/>
          </w:tcPr>
          <w:p w14:paraId="79CFDD3B" w14:textId="77777777" w:rsidR="002F6248" w:rsidRPr="004721E0" w:rsidRDefault="002F6248" w:rsidP="005F7C6B"/>
        </w:tc>
        <w:tc>
          <w:tcPr>
            <w:tcW w:w="2547" w:type="dxa"/>
            <w:gridSpan w:val="2"/>
          </w:tcPr>
          <w:p w14:paraId="36670F67" w14:textId="77777777" w:rsidR="002F6248" w:rsidRPr="004721E0" w:rsidRDefault="002F6248" w:rsidP="005F7C6B"/>
        </w:tc>
        <w:tc>
          <w:tcPr>
            <w:tcW w:w="486" w:type="dxa"/>
          </w:tcPr>
          <w:p w14:paraId="2AC6BCB5" w14:textId="77777777" w:rsidR="002F6248" w:rsidRPr="004721E0" w:rsidRDefault="002F6248" w:rsidP="005F7C6B"/>
        </w:tc>
        <w:tc>
          <w:tcPr>
            <w:tcW w:w="2351" w:type="dxa"/>
          </w:tcPr>
          <w:p w14:paraId="254240E0" w14:textId="77777777" w:rsidR="002F6248" w:rsidRPr="004721E0" w:rsidRDefault="002F6248" w:rsidP="005F7C6B"/>
        </w:tc>
        <w:tc>
          <w:tcPr>
            <w:tcW w:w="480" w:type="dxa"/>
          </w:tcPr>
          <w:p w14:paraId="79BF9209" w14:textId="77777777" w:rsidR="002F6248" w:rsidRPr="004721E0" w:rsidRDefault="002F6248" w:rsidP="005F7C6B"/>
        </w:tc>
        <w:tc>
          <w:tcPr>
            <w:tcW w:w="2793" w:type="dxa"/>
          </w:tcPr>
          <w:p w14:paraId="45525A1B" w14:textId="77777777" w:rsidR="002F6248" w:rsidRPr="004721E0" w:rsidRDefault="002F6248" w:rsidP="005F7C6B"/>
        </w:tc>
        <w:tc>
          <w:tcPr>
            <w:tcW w:w="672" w:type="dxa"/>
          </w:tcPr>
          <w:p w14:paraId="03579AF3" w14:textId="77777777" w:rsidR="002F6248" w:rsidRPr="004721E0" w:rsidRDefault="002F6248" w:rsidP="005F7C6B"/>
        </w:tc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E00749" w14:textId="4B89A3CE" w:rsidR="002F6248" w:rsidRPr="00673E17" w:rsidRDefault="00673E17" w:rsidP="008839F7">
            <w:pPr>
              <w:pStyle w:val="Listepuces3"/>
              <w:rPr>
                <w:b/>
                <w:bCs/>
              </w:rPr>
            </w:pPr>
            <w:r w:rsidRPr="00673E17">
              <w:rPr>
                <w:b/>
                <w:bCs/>
                <w:color w:val="933E00" w:themeColor="accent4" w:themeShade="80"/>
                <w:sz w:val="20"/>
                <w:szCs w:val="20"/>
              </w:rPr>
              <w:t>Assurance vie ou</w:t>
            </w:r>
            <w:r>
              <w:rPr>
                <w:b/>
                <w:bCs/>
                <w:color w:val="933E00" w:themeColor="accent4" w:themeShade="80"/>
              </w:rPr>
              <w:t xml:space="preserve"> </w:t>
            </w:r>
            <w:r w:rsidRPr="00673E17">
              <w:rPr>
                <w:b/>
                <w:bCs/>
                <w:color w:val="933E00" w:themeColor="accent4" w:themeShade="80"/>
                <w:sz w:val="20"/>
                <w:szCs w:val="20"/>
              </w:rPr>
              <w:t>épargne pension</w:t>
            </w:r>
          </w:p>
        </w:tc>
      </w:tr>
      <w:tr w:rsidR="00B177F1" w:rsidRPr="004721E0" w14:paraId="5532AC78" w14:textId="77777777" w:rsidTr="00514F3C">
        <w:trPr>
          <w:trHeight w:val="1232"/>
        </w:trPr>
        <w:tc>
          <w:tcPr>
            <w:tcW w:w="547" w:type="dxa"/>
          </w:tcPr>
          <w:p w14:paraId="2C4CAAC4" w14:textId="77777777" w:rsidR="00B177F1" w:rsidRPr="004721E0" w:rsidRDefault="00B177F1" w:rsidP="005F7C6B"/>
        </w:tc>
        <w:tc>
          <w:tcPr>
            <w:tcW w:w="6600" w:type="dxa"/>
            <w:gridSpan w:val="7"/>
          </w:tcPr>
          <w:p w14:paraId="143FEB76" w14:textId="29712682" w:rsidR="00FC75FC" w:rsidRPr="00401EB6" w:rsidRDefault="00171722" w:rsidP="00FC75FC">
            <w:pPr>
              <w:pStyle w:val="Citation"/>
              <w:rPr>
                <w:rFonts w:ascii="Verdana" w:hAnsi="Verdana" w:cstheme="majorHAnsi"/>
                <w:b/>
                <w:bCs/>
                <w:color w:val="664C00" w:themeColor="accent5" w:themeShade="80"/>
                <w:sz w:val="18"/>
              </w:rPr>
            </w:pPr>
            <w:r w:rsidRPr="00401EB6">
              <w:rPr>
                <w:rFonts w:ascii="Verdana" w:hAnsi="Verdana" w:cstheme="majorHAnsi"/>
                <w:b/>
                <w:bCs/>
                <w:color w:val="000000" w:themeColor="text1"/>
                <w:sz w:val="18"/>
              </w:rPr>
              <w:t xml:space="preserve">Au niveau bancaire, </w:t>
            </w:r>
            <w:r w:rsidR="004D2F7A" w:rsidRPr="00401EB6">
              <w:rPr>
                <w:rFonts w:ascii="Verdana" w:hAnsi="Verdana" w:cstheme="majorHAnsi"/>
                <w:b/>
                <w:bCs/>
                <w:color w:val="000000" w:themeColor="text1"/>
                <w:sz w:val="18"/>
              </w:rPr>
              <w:t xml:space="preserve">le rendement de </w:t>
            </w:r>
            <w:r w:rsidRPr="00401EB6">
              <w:rPr>
                <w:rFonts w:ascii="Verdana" w:hAnsi="Verdana" w:cstheme="majorHAnsi"/>
                <w:b/>
                <w:bCs/>
                <w:color w:val="000000" w:themeColor="text1"/>
                <w:sz w:val="18"/>
              </w:rPr>
              <w:t>n</w:t>
            </w:r>
            <w:r w:rsidR="00624334" w:rsidRPr="00401EB6">
              <w:rPr>
                <w:rFonts w:ascii="Verdana" w:hAnsi="Verdana" w:cstheme="majorHAnsi"/>
                <w:b/>
                <w:bCs/>
                <w:color w:val="000000" w:themeColor="text1"/>
                <w:sz w:val="18"/>
              </w:rPr>
              <w:t>otre épargne est devenu lamentable au fils du temps.</w:t>
            </w:r>
            <w:r w:rsidR="00FC75FC" w:rsidRPr="00401EB6">
              <w:rPr>
                <w:rFonts w:ascii="Verdana" w:hAnsi="Verdana" w:cstheme="majorHAnsi"/>
                <w:b/>
                <w:bCs/>
                <w:color w:val="000000" w:themeColor="text1"/>
                <w:sz w:val="18"/>
              </w:rPr>
              <w:t xml:space="preserve">                                              Nous devrons bientôt payer notre banque pour conserver simplement </w:t>
            </w:r>
            <w:r w:rsidR="00494803" w:rsidRPr="00401EB6">
              <w:rPr>
                <w:rFonts w:ascii="Verdana" w:hAnsi="Verdana" w:cstheme="majorHAnsi"/>
                <w:b/>
                <w:bCs/>
                <w:color w:val="000000" w:themeColor="text1"/>
                <w:sz w:val="18"/>
              </w:rPr>
              <w:t>n</w:t>
            </w:r>
            <w:r w:rsidR="00FC75FC" w:rsidRPr="00401EB6">
              <w:rPr>
                <w:rFonts w:ascii="Verdana" w:hAnsi="Verdana" w:cstheme="majorHAnsi"/>
                <w:b/>
                <w:bCs/>
                <w:color w:val="000000" w:themeColor="text1"/>
                <w:sz w:val="18"/>
              </w:rPr>
              <w:t>o</w:t>
            </w:r>
            <w:r w:rsidRPr="00401EB6">
              <w:rPr>
                <w:rFonts w:ascii="Verdana" w:hAnsi="Verdana" w:cstheme="majorHAnsi"/>
                <w:b/>
                <w:bCs/>
                <w:color w:val="000000" w:themeColor="text1"/>
                <w:sz w:val="18"/>
              </w:rPr>
              <w:t>s avoirs financiers</w:t>
            </w:r>
            <w:r w:rsidR="009E1BFE">
              <w:rPr>
                <w:rFonts w:ascii="Verdana" w:hAnsi="Verdana" w:cstheme="majorHAnsi"/>
                <w:b/>
                <w:bCs/>
                <w:color w:val="000000" w:themeColor="text1"/>
                <w:sz w:val="18"/>
              </w:rPr>
              <w:t>.</w:t>
            </w:r>
          </w:p>
        </w:tc>
        <w:tc>
          <w:tcPr>
            <w:tcW w:w="2351" w:type="dxa"/>
          </w:tcPr>
          <w:p w14:paraId="7338C191" w14:textId="77777777" w:rsidR="00B177F1" w:rsidRPr="004721E0" w:rsidRDefault="00B177F1" w:rsidP="005F7C6B"/>
        </w:tc>
        <w:tc>
          <w:tcPr>
            <w:tcW w:w="480" w:type="dxa"/>
          </w:tcPr>
          <w:p w14:paraId="6366BE40" w14:textId="77777777" w:rsidR="00B177F1" w:rsidRPr="004721E0" w:rsidRDefault="00B177F1" w:rsidP="005F7C6B"/>
        </w:tc>
        <w:tc>
          <w:tcPr>
            <w:tcW w:w="2793" w:type="dxa"/>
          </w:tcPr>
          <w:p w14:paraId="779D90B6" w14:textId="77777777" w:rsidR="00B177F1" w:rsidRPr="004721E0" w:rsidRDefault="00B177F1" w:rsidP="005F7C6B"/>
        </w:tc>
        <w:tc>
          <w:tcPr>
            <w:tcW w:w="672" w:type="dxa"/>
          </w:tcPr>
          <w:p w14:paraId="72C592CC" w14:textId="77777777" w:rsidR="00B177F1" w:rsidRPr="004721E0" w:rsidRDefault="00B177F1" w:rsidP="005F7C6B"/>
        </w:tc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9D7F8B" w14:textId="3A3C3F29" w:rsidR="00B177F1" w:rsidRPr="00673E17" w:rsidRDefault="00673E17" w:rsidP="008839F7">
            <w:pPr>
              <w:pStyle w:val="Listepuces3"/>
              <w:rPr>
                <w:b/>
                <w:bCs/>
                <w:sz w:val="20"/>
                <w:szCs w:val="20"/>
              </w:rPr>
            </w:pPr>
            <w:r w:rsidRPr="00673E17">
              <w:rPr>
                <w:b/>
                <w:bCs/>
                <w:color w:val="933E00" w:themeColor="accent4" w:themeShade="80"/>
                <w:sz w:val="20"/>
                <w:szCs w:val="20"/>
              </w:rPr>
              <w:t>Solde restant d</w:t>
            </w:r>
            <w:r>
              <w:rPr>
                <w:b/>
                <w:bCs/>
                <w:color w:val="933E00" w:themeColor="accent4" w:themeShade="80"/>
                <w:sz w:val="20"/>
                <w:szCs w:val="20"/>
              </w:rPr>
              <w:t>û ou assurance décès</w:t>
            </w:r>
          </w:p>
        </w:tc>
      </w:tr>
      <w:tr w:rsidR="00B177F1" w:rsidRPr="004721E0" w14:paraId="22DAF730" w14:textId="77777777" w:rsidTr="00514F3C">
        <w:trPr>
          <w:trHeight w:val="1008"/>
        </w:trPr>
        <w:tc>
          <w:tcPr>
            <w:tcW w:w="547" w:type="dxa"/>
          </w:tcPr>
          <w:p w14:paraId="140F618C" w14:textId="77777777" w:rsidR="00B177F1" w:rsidRPr="004721E0" w:rsidRDefault="00B177F1" w:rsidP="005F7C6B"/>
        </w:tc>
        <w:sdt>
          <w:sdtPr>
            <w:id w:val="-213894180"/>
            <w:placeholder>
              <w:docPart w:val="2C224C14C125444798DF551697357F02"/>
            </w:placeholder>
            <w:temporary/>
            <w:showingPlcHdr/>
            <w15:appearance w15:val="hidden"/>
          </w:sdtPr>
          <w:sdtEndPr/>
          <w:sdtContent>
            <w:tc>
              <w:tcPr>
                <w:tcW w:w="8951" w:type="dxa"/>
                <w:gridSpan w:val="8"/>
                <w:vAlign w:val="center"/>
              </w:tcPr>
              <w:p w14:paraId="2D1DE531" w14:textId="77777777" w:rsidR="00B177F1" w:rsidRPr="004721E0" w:rsidRDefault="00B177F1" w:rsidP="00BA5E30">
                <w:pPr>
                  <w:pStyle w:val="Titre1"/>
                </w:pPr>
                <w:r w:rsidRPr="00C935F3">
                  <w:rPr>
                    <w:b/>
                    <w:bCs/>
                    <w:color w:val="FFEFC1" w:themeColor="accent5" w:themeTint="33"/>
                    <w:sz w:val="32"/>
                    <w:lang w:bidi="fr-FR"/>
                  </w:rPr>
                  <w:t>Services de conseils financiers complets</w:t>
                </w:r>
              </w:p>
            </w:tc>
          </w:sdtContent>
        </w:sdt>
        <w:tc>
          <w:tcPr>
            <w:tcW w:w="480" w:type="dxa"/>
          </w:tcPr>
          <w:p w14:paraId="6EEE5E84" w14:textId="77777777" w:rsidR="00B177F1" w:rsidRPr="004721E0" w:rsidRDefault="00B177F1" w:rsidP="005F7C6B"/>
        </w:tc>
        <w:tc>
          <w:tcPr>
            <w:tcW w:w="2793" w:type="dxa"/>
          </w:tcPr>
          <w:p w14:paraId="49ACE65D" w14:textId="77777777" w:rsidR="00B177F1" w:rsidRPr="004721E0" w:rsidRDefault="00B177F1" w:rsidP="005F7C6B"/>
        </w:tc>
        <w:tc>
          <w:tcPr>
            <w:tcW w:w="672" w:type="dxa"/>
          </w:tcPr>
          <w:p w14:paraId="090E53BB" w14:textId="77777777" w:rsidR="00B177F1" w:rsidRPr="004721E0" w:rsidRDefault="00B177F1" w:rsidP="005F7C6B"/>
        </w:tc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AEED87" w14:textId="688EA717" w:rsidR="00B177F1" w:rsidRPr="00443E95" w:rsidRDefault="00443E95" w:rsidP="008839F7">
            <w:pPr>
              <w:pStyle w:val="Listepuces3"/>
              <w:rPr>
                <w:b/>
                <w:bCs/>
                <w:sz w:val="20"/>
                <w:szCs w:val="20"/>
              </w:rPr>
            </w:pPr>
            <w:r w:rsidRPr="00443E95">
              <w:rPr>
                <w:b/>
                <w:bCs/>
                <w:color w:val="933E00" w:themeColor="accent4" w:themeShade="80"/>
                <w:sz w:val="20"/>
                <w:szCs w:val="20"/>
              </w:rPr>
              <w:t>PLCI ou EIP</w:t>
            </w:r>
          </w:p>
        </w:tc>
      </w:tr>
      <w:tr w:rsidR="000D23C1" w:rsidRPr="004721E0" w14:paraId="2C4C234D" w14:textId="77777777" w:rsidTr="00514F3C">
        <w:trPr>
          <w:trHeight w:val="908"/>
        </w:trPr>
        <w:tc>
          <w:tcPr>
            <w:tcW w:w="1083" w:type="dxa"/>
            <w:gridSpan w:val="2"/>
          </w:tcPr>
          <w:p w14:paraId="4549A72E" w14:textId="77777777" w:rsidR="000D23C1" w:rsidRPr="004721E0" w:rsidRDefault="000D23C1" w:rsidP="005F7C6B"/>
        </w:tc>
        <w:tc>
          <w:tcPr>
            <w:tcW w:w="2542" w:type="dxa"/>
            <w:gridSpan w:val="2"/>
            <w:vMerge w:val="restart"/>
          </w:tcPr>
          <w:p w14:paraId="359F7923" w14:textId="77777777" w:rsidR="000D23C1" w:rsidRPr="004721E0" w:rsidRDefault="000D23C1" w:rsidP="005F7C6B">
            <w:r w:rsidRPr="004721E0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4DB0CD1D" wp14:editId="77B89299">
                      <wp:extent cx="1428750" cy="2287905"/>
                      <wp:effectExtent l="0" t="0" r="0" b="0"/>
                      <wp:docPr id="66" name="Zone de texte 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22879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 id="5">
                              <w:txbxContent>
                                <w:p w14:paraId="13F917B1" w14:textId="29B42336" w:rsidR="000D23C1" w:rsidRPr="00C92D7B" w:rsidRDefault="008F2411" w:rsidP="008F2411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it-IT"/>
                                    </w:rPr>
                                  </w:pPr>
                                  <w:r w:rsidRPr="00C92D7B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it-IT"/>
                                    </w:rPr>
                                    <w:t>En matière d’épargne ou de</w:t>
                                  </w:r>
                                  <w:r w:rsidRPr="00C92D7B">
                                    <w:rPr>
                                      <w:sz w:val="20"/>
                                      <w:szCs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92D7B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it-IT"/>
                                    </w:rPr>
                                    <w:t>placements, votre banquier n’est plus votre seul interlocuteur.</w:t>
                                  </w:r>
                                </w:p>
                                <w:sdt>
                                  <w:sdtPr>
                                    <w:rPr>
                                      <w:b w:val="0"/>
                                      <w:bCs/>
                                      <w:szCs w:val="20"/>
                                    </w:rPr>
                                    <w:id w:val="-490411579"/>
                                    <w:placeholder>
                                      <w:docPart w:val="2A01D934634E4C39AE839207E31D8404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560E900E" w14:textId="77777777" w:rsidR="000D23C1" w:rsidRPr="00D95EA9" w:rsidRDefault="00514F3C" w:rsidP="0038592C">
                                      <w:pPr>
                                        <w:pStyle w:val="Titre2"/>
                                        <w:rPr>
                                          <w:b w:val="0"/>
                                          <w:bCs/>
                                          <w:szCs w:val="20"/>
                                        </w:rPr>
                                      </w:pPr>
                                      <w:r w:rsidRPr="00584F5E">
                                        <w:rPr>
                                          <w:color w:val="FFEFC1" w:themeColor="accent5" w:themeTint="33"/>
                                          <w:szCs w:val="20"/>
                                          <w:lang w:bidi="fr-FR"/>
                                        </w:rPr>
                                        <w:t>RÉALISATION DE VOS RÊVES</w:t>
                                      </w:r>
                                    </w:p>
                                  </w:sdtContent>
                                </w:sdt>
                                <w:p w14:paraId="6B433901" w14:textId="18FD2A3C" w:rsidR="000D23C1" w:rsidRPr="00C92D7B" w:rsidRDefault="00D95EA9" w:rsidP="00D95EA9">
                                  <w:pPr>
                                    <w:widowControl w:val="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it-IT"/>
                                    </w:rPr>
                                  </w:pPr>
                                  <w:r w:rsidRPr="00C92D7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Que ce soit pour préparer</w:t>
                                  </w:r>
                                  <w:r w:rsidRPr="00C92D7B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,  un projet à court ou moyen terme, l’avenir de vos enfants </w:t>
                                  </w:r>
                                  <w:r w:rsidR="004757F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C92D7B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ou votre retraite. </w:t>
                                  </w:r>
                                </w:p>
                                <w:p w14:paraId="0CEEDEB7" w14:textId="735A9FF7" w:rsidR="0038592C" w:rsidRPr="003C6BC6" w:rsidRDefault="003C6BC6" w:rsidP="0038592C">
                                  <w:pPr>
                                    <w:pStyle w:val="Titre2"/>
                                    <w:rPr>
                                      <w:color w:val="FFEFC1" w:themeColor="accent5" w:themeTint="33"/>
                                      <w:lang w:val="it-IT"/>
                                    </w:rPr>
                                  </w:pPr>
                                  <w:r w:rsidRPr="003C6BC6">
                                    <w:rPr>
                                      <w:color w:val="FFEFC1" w:themeColor="accent5" w:themeTint="33"/>
                                    </w:rPr>
                                    <w:t>DIVERSIFI</w:t>
                                  </w:r>
                                  <w:r w:rsidR="00DB56B0">
                                    <w:rPr>
                                      <w:color w:val="FFEFC1" w:themeColor="accent5" w:themeTint="33"/>
                                    </w:rPr>
                                    <w:t>C</w:t>
                                  </w:r>
                                  <w:r w:rsidRPr="003C6BC6">
                                    <w:rPr>
                                      <w:color w:val="FFEFC1" w:themeColor="accent5" w:themeTint="33"/>
                                    </w:rPr>
                                    <w:t>ATION</w:t>
                                  </w:r>
                                  <w:r>
                                    <w:t xml:space="preserve"> </w:t>
                                  </w:r>
                                  <w:r w:rsidRPr="003C6BC6">
                                    <w:rPr>
                                      <w:color w:val="FFEFC1" w:themeColor="accent5" w:themeTint="33"/>
                                    </w:rPr>
                                    <w:t>DE VOTRE EPARGNE</w:t>
                                  </w:r>
                                </w:p>
                                <w:p w14:paraId="13383E01" w14:textId="5F749720" w:rsidR="0038592C" w:rsidRPr="00B758B3" w:rsidRDefault="00DB56B0" w:rsidP="00DB56B0">
                                  <w:pPr>
                                    <w:widowControl w:val="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it-IT"/>
                                    </w:rPr>
                                  </w:pPr>
                                  <w:r w:rsidRPr="00B758B3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it-IT"/>
                                    </w:rPr>
                                    <w:t>Ne pas mettre tous ses oeufs</w:t>
                                  </w:r>
                                  <w:r w:rsidRPr="00B758B3">
                                    <w:rPr>
                                      <w:sz w:val="20"/>
                                      <w:szCs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B758B3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it-IT"/>
                                    </w:rPr>
                                    <w:t xml:space="preserve">dans le même panier </w:t>
                                  </w:r>
                                  <w:r w:rsidR="000E1B43" w:rsidRPr="00B758B3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it-IT"/>
                                    </w:rPr>
                                    <w:t>d</w:t>
                                  </w:r>
                                  <w:r w:rsidR="002E05D2" w:rsidRPr="00B758B3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it-IT"/>
                                    </w:rPr>
                                    <w:t>eme</w:t>
                                  </w:r>
                                  <w:r w:rsidR="000E1B43" w:rsidRPr="00B758B3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it-IT"/>
                                    </w:rPr>
                                    <w:t>u</w:t>
                                  </w:r>
                                  <w:r w:rsidR="002E05D2" w:rsidRPr="00B758B3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it-IT"/>
                                    </w:rPr>
                                    <w:t xml:space="preserve">re </w:t>
                                  </w:r>
                                  <w:r w:rsidR="00B758B3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it-IT"/>
                                    </w:rPr>
                                    <w:t xml:space="preserve">             </w:t>
                                  </w:r>
                                  <w:r w:rsidR="002E05D2" w:rsidRPr="00B758B3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it-IT"/>
                                    </w:rPr>
                                    <w:t>un conseil très précieux.</w:t>
                                  </w:r>
                                </w:p>
                                <w:sdt>
                                  <w:sdtPr>
                                    <w:id w:val="-1970742271"/>
                                    <w:placeholder>
                                      <w:docPart w:val="0596B10C7D874328B7D1BA76AB1689DA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6FAF5FD6" w14:textId="77777777" w:rsidR="0088192A" w:rsidRPr="0043275B" w:rsidRDefault="00514F3C" w:rsidP="0088192A">
                                      <w:pPr>
                                        <w:pStyle w:val="Titre2"/>
                                        <w:rPr>
                                          <w:lang w:val="it-IT"/>
                                        </w:rPr>
                                      </w:pPr>
                                      <w:r w:rsidRPr="00D52CDF">
                                        <w:rPr>
                                          <w:color w:val="FFEFC1" w:themeColor="accent5" w:themeTint="33"/>
                                          <w:lang w:bidi="fr-FR"/>
                                        </w:rPr>
                                        <w:t>Sécurisez votre avenir</w:t>
                                      </w:r>
                                    </w:p>
                                  </w:sdtContent>
                                </w:sdt>
                                <w:p w14:paraId="34B187D5" w14:textId="47FF8012" w:rsidR="0038592C" w:rsidRPr="00183397" w:rsidRDefault="00D52CDF" w:rsidP="00D52CDF">
                                  <w:pPr>
                                    <w:widowControl w:val="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it-IT"/>
                                    </w:rPr>
                                  </w:pPr>
                                  <w:r w:rsidRPr="00183397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it-IT"/>
                                    </w:rPr>
                                    <w:t>Avec l’aide de mes conseils,</w:t>
                                  </w:r>
                                  <w:r>
                                    <w:rPr>
                                      <w:b/>
                                      <w:bCs/>
                                      <w:lang w:val="it-IT"/>
                                    </w:rPr>
                                    <w:t xml:space="preserve"> </w:t>
                                  </w:r>
                                  <w:r w:rsidRPr="00183397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it-IT"/>
                                    </w:rPr>
                                    <w:t>faisons en sorte que votre avenir soit radieux en faisant fructifier votre épargne ou investis</w:t>
                                  </w:r>
                                  <w:r w:rsidR="00673E17" w:rsidRPr="00183397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it-IT"/>
                                    </w:rPr>
                                    <w:t>s</w:t>
                                  </w:r>
                                  <w:r w:rsidRPr="00183397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it-IT"/>
                                    </w:rPr>
                                    <w:t>ement !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DB0CD1D" id="Zone de texte 2" o:spid="_x0000_s1053" type="#_x0000_t202" style="width:112.5pt;height:18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" filled="f" stroked="f">
                      <v:textbox style="mso-next-textbox:#_x0000_s1054" inset="0,0,0,0">
                        <w:txbxContent>
                          <w:p w14:paraId="13F917B1" w14:textId="29B42336" w:rsidR="000D23C1" w:rsidRPr="00C92D7B" w:rsidRDefault="008F2411" w:rsidP="008F241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C92D7B">
                              <w:rPr>
                                <w:b/>
                                <w:bCs/>
                                <w:sz w:val="20"/>
                                <w:szCs w:val="20"/>
                                <w:lang w:val="it-IT"/>
                              </w:rPr>
                              <w:t>En matière d’épargne ou de</w:t>
                            </w:r>
                            <w:r w:rsidRPr="00C92D7B">
                              <w:rPr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r w:rsidRPr="00C92D7B">
                              <w:rPr>
                                <w:b/>
                                <w:bCs/>
                                <w:sz w:val="20"/>
                                <w:szCs w:val="20"/>
                                <w:lang w:val="it-IT"/>
                              </w:rPr>
                              <w:t>placements, votre banquier n’est plus votre seul interlocuteur.</w:t>
                            </w:r>
                          </w:p>
                          <w:sdt>
                            <w:sdtPr>
                              <w:rPr>
                                <w:b w:val="0"/>
                                <w:bCs/>
                                <w:szCs w:val="20"/>
                              </w:rPr>
                              <w:id w:val="-490411579"/>
                              <w:placeholder>
                                <w:docPart w:val="2A01D934634E4C39AE839207E31D8404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560E900E" w14:textId="77777777" w:rsidR="000D23C1" w:rsidRPr="00D95EA9" w:rsidRDefault="00514F3C" w:rsidP="0038592C">
                                <w:pPr>
                                  <w:pStyle w:val="Titre2"/>
                                  <w:rPr>
                                    <w:b w:val="0"/>
                                    <w:bCs/>
                                    <w:szCs w:val="20"/>
                                  </w:rPr>
                                </w:pPr>
                                <w:r w:rsidRPr="00584F5E">
                                  <w:rPr>
                                    <w:color w:val="FFEFC1" w:themeColor="accent5" w:themeTint="33"/>
                                    <w:szCs w:val="20"/>
                                    <w:lang w:bidi="fr-FR"/>
                                  </w:rPr>
                                  <w:t>RÉALISATION DE VOS RÊVES</w:t>
                                </w:r>
                              </w:p>
                            </w:sdtContent>
                          </w:sdt>
                          <w:p w14:paraId="6B433901" w14:textId="18FD2A3C" w:rsidR="000D23C1" w:rsidRPr="00C92D7B" w:rsidRDefault="00D95EA9" w:rsidP="00D95EA9">
                            <w:pPr>
                              <w:widowControl w:val="0"/>
                              <w:rPr>
                                <w:b/>
                                <w:bCs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C92D7B">
                              <w:rPr>
                                <w:b/>
                                <w:sz w:val="20"/>
                                <w:szCs w:val="20"/>
                              </w:rPr>
                              <w:t>Que ce soit pour préparer</w:t>
                            </w:r>
                            <w:r w:rsidRPr="00C92D7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 un projet à court ou moyen terme, l’avenir de vos enfants </w:t>
                            </w:r>
                            <w:r w:rsidR="004757F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C92D7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ou votre retraite. </w:t>
                            </w:r>
                          </w:p>
                          <w:p w14:paraId="0CEEDEB7" w14:textId="735A9FF7" w:rsidR="0038592C" w:rsidRPr="003C6BC6" w:rsidRDefault="003C6BC6" w:rsidP="0038592C">
                            <w:pPr>
                              <w:pStyle w:val="Titre2"/>
                              <w:rPr>
                                <w:color w:val="FFEFC1" w:themeColor="accent5" w:themeTint="33"/>
                                <w:lang w:val="it-IT"/>
                              </w:rPr>
                            </w:pPr>
                            <w:r w:rsidRPr="003C6BC6">
                              <w:rPr>
                                <w:color w:val="FFEFC1" w:themeColor="accent5" w:themeTint="33"/>
                              </w:rPr>
                              <w:t>DIVERSIFI</w:t>
                            </w:r>
                            <w:r w:rsidR="00DB56B0">
                              <w:rPr>
                                <w:color w:val="FFEFC1" w:themeColor="accent5" w:themeTint="33"/>
                              </w:rPr>
                              <w:t>C</w:t>
                            </w:r>
                            <w:r w:rsidRPr="003C6BC6">
                              <w:rPr>
                                <w:color w:val="FFEFC1" w:themeColor="accent5" w:themeTint="33"/>
                              </w:rPr>
                              <w:t>ATION</w:t>
                            </w:r>
                            <w:r>
                              <w:t xml:space="preserve"> </w:t>
                            </w:r>
                            <w:r w:rsidRPr="003C6BC6">
                              <w:rPr>
                                <w:color w:val="FFEFC1" w:themeColor="accent5" w:themeTint="33"/>
                              </w:rPr>
                              <w:t>DE VOTRE EPARGNE</w:t>
                            </w:r>
                          </w:p>
                          <w:p w14:paraId="13383E01" w14:textId="5F749720" w:rsidR="0038592C" w:rsidRPr="00B758B3" w:rsidRDefault="00DB56B0" w:rsidP="00DB56B0">
                            <w:pPr>
                              <w:widowControl w:val="0"/>
                              <w:rPr>
                                <w:b/>
                                <w:bCs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B758B3">
                              <w:rPr>
                                <w:b/>
                                <w:bCs/>
                                <w:sz w:val="20"/>
                                <w:szCs w:val="20"/>
                                <w:lang w:val="it-IT"/>
                              </w:rPr>
                              <w:t>Ne pas mettre tous ses oeufs</w:t>
                            </w:r>
                            <w:r w:rsidRPr="00B758B3">
                              <w:rPr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r w:rsidRPr="00B758B3">
                              <w:rPr>
                                <w:b/>
                                <w:bCs/>
                                <w:sz w:val="20"/>
                                <w:szCs w:val="20"/>
                                <w:lang w:val="it-IT"/>
                              </w:rPr>
                              <w:t xml:space="preserve">dans le même panier </w:t>
                            </w:r>
                            <w:r w:rsidR="000E1B43" w:rsidRPr="00B758B3">
                              <w:rPr>
                                <w:b/>
                                <w:bCs/>
                                <w:sz w:val="20"/>
                                <w:szCs w:val="20"/>
                                <w:lang w:val="it-IT"/>
                              </w:rPr>
                              <w:t>d</w:t>
                            </w:r>
                            <w:r w:rsidR="002E05D2" w:rsidRPr="00B758B3">
                              <w:rPr>
                                <w:b/>
                                <w:bCs/>
                                <w:sz w:val="20"/>
                                <w:szCs w:val="20"/>
                                <w:lang w:val="it-IT"/>
                              </w:rPr>
                              <w:t>eme</w:t>
                            </w:r>
                            <w:r w:rsidR="000E1B43" w:rsidRPr="00B758B3">
                              <w:rPr>
                                <w:b/>
                                <w:bCs/>
                                <w:sz w:val="20"/>
                                <w:szCs w:val="20"/>
                                <w:lang w:val="it-IT"/>
                              </w:rPr>
                              <w:t>u</w:t>
                            </w:r>
                            <w:r w:rsidR="002E05D2" w:rsidRPr="00B758B3">
                              <w:rPr>
                                <w:b/>
                                <w:bCs/>
                                <w:sz w:val="20"/>
                                <w:szCs w:val="20"/>
                                <w:lang w:val="it-IT"/>
                              </w:rPr>
                              <w:t xml:space="preserve">re </w:t>
                            </w:r>
                            <w:r w:rsidR="00B758B3">
                              <w:rPr>
                                <w:b/>
                                <w:bCs/>
                                <w:sz w:val="20"/>
                                <w:szCs w:val="20"/>
                                <w:lang w:val="it-IT"/>
                              </w:rPr>
                              <w:t xml:space="preserve">             </w:t>
                            </w:r>
                            <w:r w:rsidR="002E05D2" w:rsidRPr="00B758B3">
                              <w:rPr>
                                <w:b/>
                                <w:bCs/>
                                <w:sz w:val="20"/>
                                <w:szCs w:val="20"/>
                                <w:lang w:val="it-IT"/>
                              </w:rPr>
                              <w:t>un conseil très précieux.</w:t>
                            </w:r>
                          </w:p>
                          <w:sdt>
                            <w:sdtPr>
                              <w:id w:val="-1970742271"/>
                              <w:placeholder>
                                <w:docPart w:val="0596B10C7D874328B7D1BA76AB1689DA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6FAF5FD6" w14:textId="77777777" w:rsidR="0088192A" w:rsidRPr="0043275B" w:rsidRDefault="00514F3C" w:rsidP="0088192A">
                                <w:pPr>
                                  <w:pStyle w:val="Titre2"/>
                                  <w:rPr>
                                    <w:lang w:val="it-IT"/>
                                  </w:rPr>
                                </w:pPr>
                                <w:r w:rsidRPr="00D52CDF">
                                  <w:rPr>
                                    <w:color w:val="FFEFC1" w:themeColor="accent5" w:themeTint="33"/>
                                    <w:lang w:bidi="fr-FR"/>
                                  </w:rPr>
                                  <w:t>Sécurisez votre avenir</w:t>
                                </w:r>
                              </w:p>
                            </w:sdtContent>
                          </w:sdt>
                          <w:p w14:paraId="34B187D5" w14:textId="47FF8012" w:rsidR="0038592C" w:rsidRPr="00183397" w:rsidRDefault="00D52CDF" w:rsidP="00D52CDF">
                            <w:pPr>
                              <w:widowControl w:val="0"/>
                              <w:rPr>
                                <w:b/>
                                <w:bCs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183397">
                              <w:rPr>
                                <w:b/>
                                <w:bCs/>
                                <w:sz w:val="20"/>
                                <w:szCs w:val="20"/>
                                <w:lang w:val="it-IT"/>
                              </w:rPr>
                              <w:t>Avec l’aide de mes conseils,</w:t>
                            </w:r>
                            <w:r>
                              <w:rPr>
                                <w:b/>
                                <w:bCs/>
                                <w:lang w:val="it-IT"/>
                              </w:rPr>
                              <w:t xml:space="preserve"> </w:t>
                            </w:r>
                            <w:r w:rsidRPr="00183397">
                              <w:rPr>
                                <w:b/>
                                <w:bCs/>
                                <w:sz w:val="20"/>
                                <w:szCs w:val="20"/>
                                <w:lang w:val="it-IT"/>
                              </w:rPr>
                              <w:t>faisons en sorte que votre avenir soit radieux en faisant fructifier votre épargne ou investis</w:t>
                            </w:r>
                            <w:r w:rsidR="00673E17" w:rsidRPr="00183397">
                              <w:rPr>
                                <w:b/>
                                <w:bCs/>
                                <w:sz w:val="20"/>
                                <w:szCs w:val="20"/>
                                <w:lang w:val="it-IT"/>
                              </w:rPr>
                              <w:t>s</w:t>
                            </w:r>
                            <w:r w:rsidRPr="00183397">
                              <w:rPr>
                                <w:b/>
                                <w:bCs/>
                                <w:sz w:val="20"/>
                                <w:szCs w:val="20"/>
                                <w:lang w:val="it-IT"/>
                              </w:rPr>
                              <w:t>ement !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89" w:type="dxa"/>
          </w:tcPr>
          <w:p w14:paraId="41F6FCFF" w14:textId="77777777" w:rsidR="000D23C1" w:rsidRPr="004721E0" w:rsidRDefault="000D23C1" w:rsidP="005F7C6B"/>
        </w:tc>
        <w:tc>
          <w:tcPr>
            <w:tcW w:w="2547" w:type="dxa"/>
            <w:gridSpan w:val="2"/>
            <w:vMerge w:val="restart"/>
          </w:tcPr>
          <w:p w14:paraId="3B548ED7" w14:textId="77777777" w:rsidR="000D23C1" w:rsidRPr="004721E0" w:rsidRDefault="000D23C1" w:rsidP="005F7C6B">
            <w:r w:rsidRPr="004721E0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796602BB" wp14:editId="5983C109">
                      <wp:extent cx="1428750" cy="3171825"/>
                      <wp:effectExtent l="0" t="0" r="0" b="9525"/>
                      <wp:docPr id="67" name="Zone de texte 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3171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linkedTxbx id="5" seq="1"/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96602BB" id="_x0000_s1054" type="#_x0000_t202" style="width:112.5pt;height:24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" filled="f" stroked="f">
                      <v:textbox style="mso-next-textbox:#_x0000_s1055" inset="0,0,0,0">
                        <w:txbxContent/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86" w:type="dxa"/>
          </w:tcPr>
          <w:p w14:paraId="35F89D88" w14:textId="77777777" w:rsidR="000D23C1" w:rsidRPr="004721E0" w:rsidRDefault="000D23C1" w:rsidP="005F7C6B"/>
        </w:tc>
        <w:tc>
          <w:tcPr>
            <w:tcW w:w="2351" w:type="dxa"/>
            <w:vMerge w:val="restart"/>
          </w:tcPr>
          <w:p w14:paraId="1DC03291" w14:textId="77777777" w:rsidR="000D23C1" w:rsidRPr="004721E0" w:rsidRDefault="000D23C1" w:rsidP="005F7C6B">
            <w:r w:rsidRPr="004721E0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2E914EE9" wp14:editId="178D15EA">
                      <wp:extent cx="1428750" cy="3171825"/>
                      <wp:effectExtent l="0" t="0" r="0" b="9525"/>
                      <wp:docPr id="68" name="Zone de texte 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3171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linkedTxbx id="5" seq="2"/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E914EE9" id="_x0000_s1055" type="#_x0000_t202" style="width:112.5pt;height:24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" filled="f" stroked="f">
                      <v:textbox style="mso-next-textbox:#_x0000_s1056" inset="0,0,0,0">
                        <w:txbxContent/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80" w:type="dxa"/>
          </w:tcPr>
          <w:p w14:paraId="71609514" w14:textId="77777777" w:rsidR="000D23C1" w:rsidRPr="004721E0" w:rsidRDefault="000D23C1" w:rsidP="005F7C6B"/>
        </w:tc>
        <w:tc>
          <w:tcPr>
            <w:tcW w:w="2793" w:type="dxa"/>
            <w:vMerge w:val="restart"/>
          </w:tcPr>
          <w:p w14:paraId="21440725" w14:textId="77777777" w:rsidR="000D23C1" w:rsidRPr="004721E0" w:rsidRDefault="000D23C1" w:rsidP="005F7C6B">
            <w:r w:rsidRPr="004721E0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1A8E809C" wp14:editId="67E8A8E7">
                      <wp:extent cx="1428750" cy="3171825"/>
                      <wp:effectExtent l="0" t="0" r="0" b="9525"/>
                      <wp:docPr id="69" name="Zone de texte 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3171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linkedTxbx id="5" seq="3"/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A8E809C" id="_x0000_s1056" type="#_x0000_t202" style="width:112.5pt;height:24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" filled="f" stroked="f">
                      <v:textbox inset="0,0,0,0">
                        <w:txbxContent/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72" w:type="dxa"/>
          </w:tcPr>
          <w:p w14:paraId="49D2D90D" w14:textId="77777777" w:rsidR="000D23C1" w:rsidRPr="004721E0" w:rsidRDefault="000D23C1" w:rsidP="005F7C6B"/>
        </w:tc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DDB3EB" w14:textId="0D4B4F01" w:rsidR="000D23C1" w:rsidRPr="00EA4C16" w:rsidRDefault="00EA4C16" w:rsidP="008839F7">
            <w:pPr>
              <w:pStyle w:val="Listepuces3"/>
              <w:rPr>
                <w:b/>
                <w:bCs/>
                <w:sz w:val="20"/>
                <w:szCs w:val="20"/>
              </w:rPr>
            </w:pPr>
            <w:r w:rsidRPr="00EA4C16">
              <w:rPr>
                <w:b/>
                <w:bCs/>
                <w:color w:val="933E00" w:themeColor="accent4" w:themeShade="80"/>
                <w:sz w:val="20"/>
                <w:szCs w:val="20"/>
              </w:rPr>
              <w:t>Revenu garanti</w:t>
            </w:r>
          </w:p>
        </w:tc>
      </w:tr>
      <w:tr w:rsidR="000D23C1" w:rsidRPr="004721E0" w14:paraId="352A20E4" w14:textId="77777777" w:rsidTr="00514F3C">
        <w:trPr>
          <w:trHeight w:val="890"/>
        </w:trPr>
        <w:tc>
          <w:tcPr>
            <w:tcW w:w="1083" w:type="dxa"/>
            <w:gridSpan w:val="2"/>
          </w:tcPr>
          <w:p w14:paraId="7FF30E25" w14:textId="77777777" w:rsidR="000D23C1" w:rsidRPr="004721E0" w:rsidRDefault="000D23C1" w:rsidP="005F7C6B"/>
        </w:tc>
        <w:tc>
          <w:tcPr>
            <w:tcW w:w="2542" w:type="dxa"/>
            <w:gridSpan w:val="2"/>
            <w:vMerge/>
          </w:tcPr>
          <w:p w14:paraId="2A72A518" w14:textId="77777777" w:rsidR="000D23C1" w:rsidRPr="004721E0" w:rsidRDefault="000D23C1" w:rsidP="005F7C6B"/>
        </w:tc>
        <w:tc>
          <w:tcPr>
            <w:tcW w:w="489" w:type="dxa"/>
          </w:tcPr>
          <w:p w14:paraId="0B3442BE" w14:textId="77777777" w:rsidR="000D23C1" w:rsidRPr="004721E0" w:rsidRDefault="000D23C1" w:rsidP="005F7C6B"/>
        </w:tc>
        <w:tc>
          <w:tcPr>
            <w:tcW w:w="2547" w:type="dxa"/>
            <w:gridSpan w:val="2"/>
            <w:vMerge/>
          </w:tcPr>
          <w:p w14:paraId="6EF12F43" w14:textId="77777777" w:rsidR="000D23C1" w:rsidRPr="004721E0" w:rsidRDefault="000D23C1" w:rsidP="005F7C6B"/>
        </w:tc>
        <w:tc>
          <w:tcPr>
            <w:tcW w:w="486" w:type="dxa"/>
          </w:tcPr>
          <w:p w14:paraId="35AF1F0B" w14:textId="77777777" w:rsidR="000D23C1" w:rsidRPr="004721E0" w:rsidRDefault="000D23C1" w:rsidP="005F7C6B"/>
        </w:tc>
        <w:tc>
          <w:tcPr>
            <w:tcW w:w="2351" w:type="dxa"/>
            <w:vMerge/>
          </w:tcPr>
          <w:p w14:paraId="1A46ACA9" w14:textId="77777777" w:rsidR="000D23C1" w:rsidRPr="004721E0" w:rsidRDefault="000D23C1" w:rsidP="005F7C6B"/>
        </w:tc>
        <w:tc>
          <w:tcPr>
            <w:tcW w:w="480" w:type="dxa"/>
          </w:tcPr>
          <w:p w14:paraId="245A83B2" w14:textId="77777777" w:rsidR="000D23C1" w:rsidRPr="004721E0" w:rsidRDefault="000D23C1" w:rsidP="005F7C6B"/>
        </w:tc>
        <w:tc>
          <w:tcPr>
            <w:tcW w:w="2793" w:type="dxa"/>
            <w:vMerge/>
          </w:tcPr>
          <w:p w14:paraId="3F7B1543" w14:textId="77777777" w:rsidR="000D23C1" w:rsidRPr="004721E0" w:rsidRDefault="000D23C1" w:rsidP="005F7C6B"/>
        </w:tc>
        <w:tc>
          <w:tcPr>
            <w:tcW w:w="672" w:type="dxa"/>
          </w:tcPr>
          <w:p w14:paraId="6FEB7DC2" w14:textId="77777777" w:rsidR="000D23C1" w:rsidRPr="004721E0" w:rsidRDefault="000D23C1" w:rsidP="005F7C6B"/>
        </w:tc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447430" w14:textId="04F1687B" w:rsidR="000D23C1" w:rsidRPr="004721E0" w:rsidRDefault="004312DA" w:rsidP="008839F7">
            <w:pPr>
              <w:pStyle w:val="Listepuces3"/>
            </w:pPr>
            <w:r w:rsidRPr="004312DA">
              <w:rPr>
                <w:b/>
                <w:bCs/>
                <w:color w:val="933E00" w:themeColor="accent4" w:themeShade="80"/>
                <w:sz w:val="20"/>
                <w:szCs w:val="20"/>
              </w:rPr>
              <w:t>Epargne récurrente ou</w:t>
            </w:r>
            <w:r w:rsidRPr="004312DA">
              <w:rPr>
                <w:color w:val="933E00" w:themeColor="accent4" w:themeShade="80"/>
              </w:rPr>
              <w:t xml:space="preserve"> </w:t>
            </w:r>
            <w:r w:rsidRPr="004312DA">
              <w:rPr>
                <w:b/>
                <w:bCs/>
                <w:color w:val="933E00" w:themeColor="accent4" w:themeShade="80"/>
                <w:sz w:val="20"/>
                <w:szCs w:val="20"/>
              </w:rPr>
              <w:t>investissement ponctuel</w:t>
            </w:r>
          </w:p>
        </w:tc>
      </w:tr>
      <w:tr w:rsidR="000D23C1" w:rsidRPr="004721E0" w14:paraId="28861229" w14:textId="77777777" w:rsidTr="00514F3C">
        <w:trPr>
          <w:trHeight w:val="890"/>
        </w:trPr>
        <w:tc>
          <w:tcPr>
            <w:tcW w:w="1083" w:type="dxa"/>
            <w:gridSpan w:val="2"/>
          </w:tcPr>
          <w:p w14:paraId="2C3CA14C" w14:textId="77777777" w:rsidR="000D23C1" w:rsidRPr="004721E0" w:rsidRDefault="000D23C1" w:rsidP="005F7C6B"/>
        </w:tc>
        <w:tc>
          <w:tcPr>
            <w:tcW w:w="2542" w:type="dxa"/>
            <w:gridSpan w:val="2"/>
            <w:vMerge/>
          </w:tcPr>
          <w:p w14:paraId="2D04AB9D" w14:textId="77777777" w:rsidR="000D23C1" w:rsidRPr="004721E0" w:rsidRDefault="000D23C1" w:rsidP="005F7C6B"/>
        </w:tc>
        <w:tc>
          <w:tcPr>
            <w:tcW w:w="489" w:type="dxa"/>
          </w:tcPr>
          <w:p w14:paraId="2738790F" w14:textId="77777777" w:rsidR="000D23C1" w:rsidRPr="004721E0" w:rsidRDefault="000D23C1" w:rsidP="005F7C6B"/>
        </w:tc>
        <w:tc>
          <w:tcPr>
            <w:tcW w:w="2547" w:type="dxa"/>
            <w:gridSpan w:val="2"/>
            <w:vMerge/>
          </w:tcPr>
          <w:p w14:paraId="3C88F1D1" w14:textId="77777777" w:rsidR="000D23C1" w:rsidRPr="004721E0" w:rsidRDefault="000D23C1" w:rsidP="005F7C6B"/>
        </w:tc>
        <w:tc>
          <w:tcPr>
            <w:tcW w:w="486" w:type="dxa"/>
          </w:tcPr>
          <w:p w14:paraId="6CB1AFB2" w14:textId="77777777" w:rsidR="000D23C1" w:rsidRPr="004721E0" w:rsidRDefault="000D23C1" w:rsidP="005F7C6B"/>
        </w:tc>
        <w:tc>
          <w:tcPr>
            <w:tcW w:w="2351" w:type="dxa"/>
            <w:vMerge/>
          </w:tcPr>
          <w:p w14:paraId="77AE3885" w14:textId="77777777" w:rsidR="000D23C1" w:rsidRPr="004721E0" w:rsidRDefault="000D23C1" w:rsidP="005F7C6B"/>
        </w:tc>
        <w:tc>
          <w:tcPr>
            <w:tcW w:w="480" w:type="dxa"/>
          </w:tcPr>
          <w:p w14:paraId="71BB4611" w14:textId="77777777" w:rsidR="000D23C1" w:rsidRPr="004721E0" w:rsidRDefault="000D23C1" w:rsidP="005F7C6B"/>
        </w:tc>
        <w:tc>
          <w:tcPr>
            <w:tcW w:w="2793" w:type="dxa"/>
            <w:vMerge/>
          </w:tcPr>
          <w:p w14:paraId="387BEED7" w14:textId="77777777" w:rsidR="000D23C1" w:rsidRPr="004721E0" w:rsidRDefault="000D23C1" w:rsidP="005F7C6B"/>
        </w:tc>
        <w:tc>
          <w:tcPr>
            <w:tcW w:w="672" w:type="dxa"/>
          </w:tcPr>
          <w:p w14:paraId="058680E8" w14:textId="77777777" w:rsidR="000D23C1" w:rsidRPr="004721E0" w:rsidRDefault="000D23C1" w:rsidP="005F7C6B"/>
        </w:tc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0BECBF" w14:textId="35BC19F6" w:rsidR="000D23C1" w:rsidRPr="004721E0" w:rsidRDefault="004312DA" w:rsidP="008839F7">
            <w:pPr>
              <w:pStyle w:val="Listepuces3"/>
              <w:rPr>
                <w:rFonts w:ascii="Arial" w:hAnsi="Arial" w:cs="Arial"/>
                <w:color w:val="228BB5"/>
                <w:szCs w:val="17"/>
              </w:rPr>
            </w:pPr>
            <w:r w:rsidRPr="004312DA">
              <w:rPr>
                <w:b/>
                <w:bCs/>
                <w:color w:val="933E00" w:themeColor="accent4" w:themeShade="80"/>
                <w:sz w:val="20"/>
                <w:szCs w:val="20"/>
              </w:rPr>
              <w:t>Des sociétés uniques</w:t>
            </w:r>
            <w:r w:rsidRPr="004312DA">
              <w:rPr>
                <w:color w:val="933E00" w:themeColor="accent4" w:themeShade="80"/>
              </w:rPr>
              <w:t xml:space="preserve"> </w:t>
            </w:r>
            <w:r w:rsidRPr="004312DA">
              <w:rPr>
                <w:b/>
                <w:bCs/>
                <w:color w:val="933E00" w:themeColor="accent4" w:themeShade="80"/>
                <w:sz w:val="20"/>
                <w:szCs w:val="20"/>
              </w:rPr>
              <w:t>sur le march</w:t>
            </w:r>
            <w:r>
              <w:rPr>
                <w:b/>
                <w:bCs/>
                <w:color w:val="933E00" w:themeColor="accent4" w:themeShade="80"/>
                <w:sz w:val="20"/>
                <w:szCs w:val="20"/>
              </w:rPr>
              <w:t>é</w:t>
            </w:r>
          </w:p>
        </w:tc>
      </w:tr>
      <w:tr w:rsidR="000D23C1" w:rsidRPr="004721E0" w14:paraId="4A12C6F4" w14:textId="77777777" w:rsidTr="00514F3C">
        <w:trPr>
          <w:trHeight w:val="2448"/>
        </w:trPr>
        <w:tc>
          <w:tcPr>
            <w:tcW w:w="1083" w:type="dxa"/>
            <w:gridSpan w:val="2"/>
          </w:tcPr>
          <w:p w14:paraId="3A738044" w14:textId="2E840A6B" w:rsidR="000D23C1" w:rsidRPr="004721E0" w:rsidRDefault="000D23C1" w:rsidP="005F7C6B"/>
        </w:tc>
        <w:tc>
          <w:tcPr>
            <w:tcW w:w="2542" w:type="dxa"/>
            <w:gridSpan w:val="2"/>
            <w:vMerge/>
          </w:tcPr>
          <w:p w14:paraId="7C0C9494" w14:textId="77777777" w:rsidR="000D23C1" w:rsidRPr="004721E0" w:rsidRDefault="000D23C1" w:rsidP="005F7C6B"/>
        </w:tc>
        <w:tc>
          <w:tcPr>
            <w:tcW w:w="489" w:type="dxa"/>
          </w:tcPr>
          <w:p w14:paraId="09ACF6D8" w14:textId="77777777" w:rsidR="000D23C1" w:rsidRPr="004721E0" w:rsidRDefault="000D23C1" w:rsidP="005F7C6B"/>
        </w:tc>
        <w:tc>
          <w:tcPr>
            <w:tcW w:w="2547" w:type="dxa"/>
            <w:gridSpan w:val="2"/>
            <w:vMerge/>
          </w:tcPr>
          <w:p w14:paraId="4B86605C" w14:textId="77777777" w:rsidR="000D23C1" w:rsidRPr="004721E0" w:rsidRDefault="000D23C1" w:rsidP="005F7C6B"/>
        </w:tc>
        <w:tc>
          <w:tcPr>
            <w:tcW w:w="486" w:type="dxa"/>
          </w:tcPr>
          <w:p w14:paraId="7D2B837B" w14:textId="77777777" w:rsidR="000D23C1" w:rsidRPr="004721E0" w:rsidRDefault="000D23C1" w:rsidP="005F7C6B"/>
        </w:tc>
        <w:tc>
          <w:tcPr>
            <w:tcW w:w="2351" w:type="dxa"/>
            <w:vMerge/>
          </w:tcPr>
          <w:p w14:paraId="096012A1" w14:textId="77777777" w:rsidR="000D23C1" w:rsidRPr="004721E0" w:rsidRDefault="000D23C1" w:rsidP="005F7C6B"/>
        </w:tc>
        <w:tc>
          <w:tcPr>
            <w:tcW w:w="480" w:type="dxa"/>
          </w:tcPr>
          <w:p w14:paraId="45B7513A" w14:textId="77777777" w:rsidR="000D23C1" w:rsidRPr="004721E0" w:rsidRDefault="000D23C1" w:rsidP="005F7C6B"/>
        </w:tc>
        <w:tc>
          <w:tcPr>
            <w:tcW w:w="2793" w:type="dxa"/>
            <w:vMerge/>
          </w:tcPr>
          <w:p w14:paraId="24B3F464" w14:textId="77777777" w:rsidR="000D23C1" w:rsidRPr="004721E0" w:rsidRDefault="000D23C1" w:rsidP="005F7C6B"/>
        </w:tc>
        <w:tc>
          <w:tcPr>
            <w:tcW w:w="3166" w:type="dxa"/>
            <w:gridSpan w:val="2"/>
            <w:vAlign w:val="bottom"/>
          </w:tcPr>
          <w:p w14:paraId="26B35D66" w14:textId="77777777" w:rsidR="000D23C1" w:rsidRPr="004721E0" w:rsidRDefault="000D23C1" w:rsidP="00C47D19">
            <w:r w:rsidRPr="004721E0"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065A9883" wp14:editId="5C9994EE">
                      <wp:extent cx="1629409" cy="978537"/>
                      <wp:effectExtent l="0" t="0" r="0" b="0"/>
                      <wp:docPr id="27" name="Groupe 2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9409" cy="978537"/>
                                <a:chOff x="304889" y="114217"/>
                                <a:chExt cx="1629892" cy="978643"/>
                              </a:xfrm>
                            </wpg:grpSpPr>
                            <wps:wsp>
                              <wps:cNvPr id="28" name="Zone de texte 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4889" y="571470"/>
                                  <a:ext cx="1629892" cy="521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8FDE202" w14:textId="77777777" w:rsidR="000D23C1" w:rsidRPr="003020DF" w:rsidRDefault="000D23C1" w:rsidP="00EC3BDA">
                                    <w:pPr>
                                      <w:pStyle w:val="Logo"/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3020DF"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lang w:bidi="fr-FR"/>
                                      </w:rPr>
                                      <w:t>Consultation financière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g:grpSp>
                              <wpg:cNvPr id="29" name="Groupe 29"/>
                              <wpg:cNvGrpSpPr/>
                              <wpg:grpSpPr>
                                <a:xfrm>
                                  <a:off x="714375" y="114217"/>
                                  <a:ext cx="648970" cy="454660"/>
                                  <a:chOff x="600075" y="114217"/>
                                  <a:chExt cx="648970" cy="454660"/>
                                </a:xfrm>
                              </wpg:grpSpPr>
                              <wps:wsp>
                                <wps:cNvPr id="30" name="Forme libre 1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1550" y="142792"/>
                                    <a:ext cx="277495" cy="389255"/>
                                  </a:xfrm>
                                  <a:custGeom>
                                    <a:avLst/>
                                    <a:gdLst>
                                      <a:gd name="T0" fmla="*/ 126 w 144"/>
                                      <a:gd name="T1" fmla="*/ 0 h 202"/>
                                      <a:gd name="T2" fmla="*/ 0 w 144"/>
                                      <a:gd name="T3" fmla="*/ 45 h 202"/>
                                      <a:gd name="T4" fmla="*/ 42 w 144"/>
                                      <a:gd name="T5" fmla="*/ 162 h 202"/>
                                      <a:gd name="T6" fmla="*/ 9 w 144"/>
                                      <a:gd name="T7" fmla="*/ 191 h 202"/>
                                      <a:gd name="T8" fmla="*/ 115 w 144"/>
                                      <a:gd name="T9" fmla="*/ 195 h 202"/>
                                      <a:gd name="T10" fmla="*/ 126 w 144"/>
                                      <a:gd name="T11" fmla="*/ 0 h 2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44" h="202">
                                        <a:moveTo>
                                          <a:pt x="126" y="0"/>
                                        </a:moveTo>
                                        <a:cubicBezTo>
                                          <a:pt x="66" y="7"/>
                                          <a:pt x="23" y="30"/>
                                          <a:pt x="0" y="45"/>
                                        </a:cubicBezTo>
                                        <a:cubicBezTo>
                                          <a:pt x="14" y="77"/>
                                          <a:pt x="31" y="120"/>
                                          <a:pt x="42" y="162"/>
                                        </a:cubicBezTo>
                                        <a:cubicBezTo>
                                          <a:pt x="42" y="162"/>
                                          <a:pt x="28" y="177"/>
                                          <a:pt x="9" y="191"/>
                                        </a:cubicBezTo>
                                        <a:cubicBezTo>
                                          <a:pt x="62" y="202"/>
                                          <a:pt x="115" y="195"/>
                                          <a:pt x="115" y="195"/>
                                        </a:cubicBezTo>
                                        <a:cubicBezTo>
                                          <a:pt x="144" y="106"/>
                                          <a:pt x="126" y="0"/>
                                          <a:pt x="126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4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21212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C868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" name="Forme libre 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075" y="114217"/>
                                    <a:ext cx="387350" cy="454660"/>
                                  </a:xfrm>
                                  <a:custGeom>
                                    <a:avLst/>
                                    <a:gdLst>
                                      <a:gd name="T0" fmla="*/ 173 w 201"/>
                                      <a:gd name="T1" fmla="*/ 74 h 236"/>
                                      <a:gd name="T2" fmla="*/ 192 w 201"/>
                                      <a:gd name="T3" fmla="*/ 60 h 236"/>
                                      <a:gd name="T4" fmla="*/ 166 w 201"/>
                                      <a:gd name="T5" fmla="*/ 7 h 236"/>
                                      <a:gd name="T6" fmla="*/ 0 w 201"/>
                                      <a:gd name="T7" fmla="*/ 62 h 236"/>
                                      <a:gd name="T8" fmla="*/ 134 w 201"/>
                                      <a:gd name="T9" fmla="*/ 236 h 236"/>
                                      <a:gd name="T10" fmla="*/ 201 w 201"/>
                                      <a:gd name="T11" fmla="*/ 206 h 236"/>
                                      <a:gd name="T12" fmla="*/ 183 w 201"/>
                                      <a:gd name="T13" fmla="*/ 202 h 236"/>
                                      <a:gd name="T14" fmla="*/ 173 w 201"/>
                                      <a:gd name="T15" fmla="*/ 74 h 2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201" h="236">
                                        <a:moveTo>
                                          <a:pt x="173" y="74"/>
                                        </a:moveTo>
                                        <a:cubicBezTo>
                                          <a:pt x="173" y="74"/>
                                          <a:pt x="180" y="68"/>
                                          <a:pt x="192" y="60"/>
                                        </a:cubicBezTo>
                                        <a:cubicBezTo>
                                          <a:pt x="178" y="28"/>
                                          <a:pt x="166" y="7"/>
                                          <a:pt x="166" y="7"/>
                                        </a:cubicBezTo>
                                        <a:cubicBezTo>
                                          <a:pt x="76" y="0"/>
                                          <a:pt x="0" y="62"/>
                                          <a:pt x="0" y="62"/>
                                        </a:cubicBezTo>
                                        <a:cubicBezTo>
                                          <a:pt x="62" y="183"/>
                                          <a:pt x="134" y="236"/>
                                          <a:pt x="134" y="236"/>
                                        </a:cubicBezTo>
                                        <a:cubicBezTo>
                                          <a:pt x="157" y="235"/>
                                          <a:pt x="182" y="221"/>
                                          <a:pt x="201" y="206"/>
                                        </a:cubicBezTo>
                                        <a:cubicBezTo>
                                          <a:pt x="195" y="205"/>
                                          <a:pt x="189" y="204"/>
                                          <a:pt x="183" y="202"/>
                                        </a:cubicBezTo>
                                        <a:cubicBezTo>
                                          <a:pt x="183" y="202"/>
                                          <a:pt x="162" y="121"/>
                                          <a:pt x="173" y="7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21212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C868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4" name="Forme libre 1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14400" y="228517"/>
                                    <a:ext cx="139065" cy="281305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117 h 146"/>
                                      <a:gd name="T2" fmla="*/ 30 w 72"/>
                                      <a:gd name="T3" fmla="*/ 0 h 146"/>
                                      <a:gd name="T4" fmla="*/ 11 w 72"/>
                                      <a:gd name="T5" fmla="*/ 14 h 146"/>
                                      <a:gd name="T6" fmla="*/ 21 w 72"/>
                                      <a:gd name="T7" fmla="*/ 142 h 146"/>
                                      <a:gd name="T8" fmla="*/ 39 w 72"/>
                                      <a:gd name="T9" fmla="*/ 146 h 146"/>
                                      <a:gd name="T10" fmla="*/ 72 w 72"/>
                                      <a:gd name="T11" fmla="*/ 117 h 1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2" h="146">
                                        <a:moveTo>
                                          <a:pt x="72" y="117"/>
                                        </a:moveTo>
                                        <a:cubicBezTo>
                                          <a:pt x="61" y="75"/>
                                          <a:pt x="44" y="32"/>
                                          <a:pt x="30" y="0"/>
                                        </a:cubicBezTo>
                                        <a:cubicBezTo>
                                          <a:pt x="18" y="8"/>
                                          <a:pt x="11" y="14"/>
                                          <a:pt x="11" y="14"/>
                                        </a:cubicBezTo>
                                        <a:cubicBezTo>
                                          <a:pt x="0" y="61"/>
                                          <a:pt x="21" y="142"/>
                                          <a:pt x="21" y="142"/>
                                        </a:cubicBezTo>
                                        <a:cubicBezTo>
                                          <a:pt x="27" y="144"/>
                                          <a:pt x="33" y="145"/>
                                          <a:pt x="39" y="146"/>
                                        </a:cubicBezTo>
                                        <a:cubicBezTo>
                                          <a:pt x="58" y="132"/>
                                          <a:pt x="72" y="117"/>
                                          <a:pt x="72" y="11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21212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C868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5A9883" id="Groupe 27" o:spid="_x0000_s1057" alt="&quot;&quot;" style="width:128.3pt;height:77.05pt;mso-position-horizontal-relative:char;mso-position-vertical-relative:line" coordorigin="3048,1142" coordsize="16298,9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">
                      <v:shape id="_x0000_s1058" type="#_x0000_t202" style="position:absolute;left:3048;top:5714;width:16299;height:5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        <v:textbox style="mso-fit-shape-to-text:t">
                          <w:txbxContent>
                            <w:p w14:paraId="48FDE202" w14:textId="77777777" w:rsidR="000D23C1" w:rsidRPr="003020DF" w:rsidRDefault="000D23C1" w:rsidP="00EC3BDA">
                              <w:pPr>
                                <w:pStyle w:val="Logo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3020DF">
                                <w:rPr>
                                  <w:b/>
                                  <w:bCs/>
                                  <w:sz w:val="24"/>
                                  <w:szCs w:val="24"/>
                                  <w:lang w:bidi="fr-FR"/>
                                </w:rPr>
                                <w:t>Consultation financière</w:t>
                              </w:r>
                            </w:p>
                          </w:txbxContent>
                        </v:textbox>
                      </v:shape>
                      <v:group id="Groupe 29" o:spid="_x0000_s1059" style="position:absolute;left:7143;top:1142;width:6490;height:4546" coordorigin="6000,1142" coordsize="6489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<v:shape id="Forme libre 115" o:spid="_x0000_s1060" style="position:absolute;left:9715;top:1427;width:2775;height:3893;visibility:visible;mso-wrap-style:square;v-text-anchor:top" coordsize="14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" path="m126,c66,7,23,30,,45v14,32,31,75,42,117c42,162,28,177,9,191v53,11,106,4,106,4c144,106,126,,126,xe" fillcolor="#ff8427 [3207]" stroked="f" strokecolor="#212120">
                          <v:shadow color="#8c8682"/>
                          <v:path arrowok="t" o:connecttype="custom" o:connectlocs="242808,0;0,86715;80936,312175;17343,368058;221611,375766;242808,0" o:connectangles="0,0,0,0,0,0"/>
                        </v:shape>
                        <v:shape id="Forme libre 116" o:spid="_x0000_s1061" style="position:absolute;left:6000;top:1142;width:3874;height:4546;visibility:visible;mso-wrap-style:square;v-text-anchor:top" coordsize="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" path="m173,74v,,7,-6,19,-14c178,28,166,7,166,7,76,,,62,,62,62,183,134,236,134,236v23,-1,48,-15,67,-30c195,205,189,204,183,202v,,-21,-81,-10,-128xe" fillcolor="#e84c22 [3204]" stroked="f" strokecolor="#212120">
                          <v:shadow color="#8c8682"/>
                          <v:path arrowok="t" o:connecttype="custom" o:connectlocs="333391,142563;370006,115592;319901,13486;0,119445;258233,454660;387350,396864;352662,389158;333391,142563" o:connectangles="0,0,0,0,0,0,0,0"/>
                        </v:shape>
                        <v:shape id="Forme libre 117" o:spid="_x0000_s1062" style="position:absolute;left:9144;top:2285;width:1390;height:2813;visibility:visible;mso-wrap-style:square;v-text-anchor:top" coordsize="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" path="m72,117c61,75,44,32,30,,18,8,11,14,11,14,,61,21,142,21,142v6,2,12,3,18,4c58,132,72,117,72,117xe" fillcolor="#b43412 [2404]" stroked="f" strokecolor="#212120">
                          <v:shadow color="#8c8682"/>
                          <v:path arrowok="t" o:connecttype="custom" o:connectlocs="139065,225429;57944,0;21246,26974;40561,273598;75327,281305;139065,225429" o:connectangles="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4D67619F" w14:textId="77777777" w:rsidR="002F6248" w:rsidRPr="004721E0" w:rsidRDefault="002F6248" w:rsidP="001A24AF"/>
    <w:sectPr w:rsidR="002F6248" w:rsidRPr="004721E0" w:rsidSect="00E330CD">
      <w:headerReference w:type="default" r:id="rId10"/>
      <w:headerReference w:type="first" r:id="rId11"/>
      <w:pgSz w:w="16838" w:h="11906" w:orient="landscape" w:code="9"/>
      <w:pgMar w:top="360" w:right="360" w:bottom="360" w:left="360" w:header="7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9B7AEB" w14:textId="77777777" w:rsidR="00A914BA" w:rsidRDefault="00A914BA" w:rsidP="00644922">
      <w:pPr>
        <w:spacing w:line="240" w:lineRule="auto"/>
      </w:pPr>
      <w:r>
        <w:separator/>
      </w:r>
    </w:p>
  </w:endnote>
  <w:endnote w:type="continuationSeparator" w:id="0">
    <w:p w14:paraId="6001CB98" w14:textId="77777777" w:rsidR="00A914BA" w:rsidRDefault="00A914BA" w:rsidP="006449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36946" w14:textId="77777777" w:rsidR="00A914BA" w:rsidRDefault="00A914BA" w:rsidP="00644922">
      <w:pPr>
        <w:spacing w:line="240" w:lineRule="auto"/>
      </w:pPr>
      <w:r>
        <w:separator/>
      </w:r>
    </w:p>
  </w:footnote>
  <w:footnote w:type="continuationSeparator" w:id="0">
    <w:p w14:paraId="06B22A3A" w14:textId="77777777" w:rsidR="00A914BA" w:rsidRDefault="00A914BA" w:rsidP="0064492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87C18" w14:textId="77777777" w:rsidR="0010374C" w:rsidRDefault="0010374C">
    <w:pPr>
      <w:pStyle w:val="En-tte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7647A950" wp14:editId="3637595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601200" cy="7209155"/>
              <wp:effectExtent l="0" t="0" r="19050" b="19050"/>
              <wp:wrapNone/>
              <wp:docPr id="9" name="Groupe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01200" cy="7209155"/>
                        <a:chOff x="0" y="0"/>
                        <a:chExt cx="9601200" cy="7209155"/>
                      </a:xfrm>
                    </wpg:grpSpPr>
                    <wps:wsp>
                      <wps:cNvPr id="103" name="Forme libre 76"/>
                      <wps:cNvSpPr>
                        <a:spLocks/>
                      </wps:cNvSpPr>
                      <wps:spPr bwMode="auto">
                        <a:xfrm>
                          <a:off x="4857750" y="2352675"/>
                          <a:ext cx="1687830" cy="4856480"/>
                        </a:xfrm>
                        <a:custGeom>
                          <a:avLst/>
                          <a:gdLst>
                            <a:gd name="T0" fmla="*/ 524 w 569"/>
                            <a:gd name="T1" fmla="*/ 143 h 1644"/>
                            <a:gd name="T2" fmla="*/ 111 w 569"/>
                            <a:gd name="T3" fmla="*/ 0 h 1644"/>
                            <a:gd name="T4" fmla="*/ 252 w 569"/>
                            <a:gd name="T5" fmla="*/ 1621 h 1644"/>
                            <a:gd name="T6" fmla="*/ 340 w 569"/>
                            <a:gd name="T7" fmla="*/ 1644 h 1644"/>
                            <a:gd name="T8" fmla="*/ 343 w 569"/>
                            <a:gd name="T9" fmla="*/ 1644 h 1644"/>
                            <a:gd name="T10" fmla="*/ 524 w 569"/>
                            <a:gd name="T11" fmla="*/ 143 h 16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569" h="1644">
                              <a:moveTo>
                                <a:pt x="524" y="143"/>
                              </a:moveTo>
                              <a:cubicBezTo>
                                <a:pt x="389" y="87"/>
                                <a:pt x="250" y="40"/>
                                <a:pt x="111" y="0"/>
                              </a:cubicBezTo>
                              <a:cubicBezTo>
                                <a:pt x="0" y="634"/>
                                <a:pt x="252" y="1621"/>
                                <a:pt x="252" y="1621"/>
                              </a:cubicBezTo>
                              <a:cubicBezTo>
                                <a:pt x="281" y="1629"/>
                                <a:pt x="311" y="1637"/>
                                <a:pt x="340" y="1644"/>
                              </a:cubicBezTo>
                              <a:cubicBezTo>
                                <a:pt x="343" y="1644"/>
                                <a:pt x="343" y="1644"/>
                                <a:pt x="343" y="1644"/>
                              </a:cubicBezTo>
                              <a:cubicBezTo>
                                <a:pt x="569" y="914"/>
                                <a:pt x="524" y="143"/>
                                <a:pt x="524" y="14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Forme libre 77"/>
                      <wps:cNvSpPr>
                        <a:spLocks/>
                      </wps:cNvSpPr>
                      <wps:spPr bwMode="auto">
                        <a:xfrm>
                          <a:off x="0" y="1704975"/>
                          <a:ext cx="5868934" cy="5495027"/>
                        </a:xfrm>
                        <a:custGeom>
                          <a:avLst/>
                          <a:gdLst>
                            <a:gd name="T0" fmla="*/ 1893 w 1981"/>
                            <a:gd name="T1" fmla="*/ 1841 h 1864"/>
                            <a:gd name="T2" fmla="*/ 1752 w 1981"/>
                            <a:gd name="T3" fmla="*/ 220 h 1864"/>
                            <a:gd name="T4" fmla="*/ 0 w 1981"/>
                            <a:gd name="T5" fmla="*/ 2 h 1864"/>
                            <a:gd name="T6" fmla="*/ 0 w 1981"/>
                            <a:gd name="T7" fmla="*/ 1357 h 1864"/>
                            <a:gd name="T8" fmla="*/ 412 w 1981"/>
                            <a:gd name="T9" fmla="*/ 1864 h 1864"/>
                            <a:gd name="T10" fmla="*/ 1981 w 1981"/>
                            <a:gd name="T11" fmla="*/ 1864 h 1864"/>
                            <a:gd name="T12" fmla="*/ 1893 w 1981"/>
                            <a:gd name="T13" fmla="*/ 1841 h 18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981" h="1864">
                              <a:moveTo>
                                <a:pt x="1893" y="1841"/>
                              </a:moveTo>
                              <a:cubicBezTo>
                                <a:pt x="1893" y="1841"/>
                                <a:pt x="1641" y="854"/>
                                <a:pt x="1752" y="220"/>
                              </a:cubicBezTo>
                              <a:cubicBezTo>
                                <a:pt x="1094" y="32"/>
                                <a:pt x="417" y="0"/>
                                <a:pt x="0" y="2"/>
                              </a:cubicBezTo>
                              <a:cubicBezTo>
                                <a:pt x="0" y="1357"/>
                                <a:pt x="0" y="1357"/>
                                <a:pt x="0" y="1357"/>
                              </a:cubicBezTo>
                              <a:cubicBezTo>
                                <a:pt x="154" y="1601"/>
                                <a:pt x="315" y="1772"/>
                                <a:pt x="412" y="1864"/>
                              </a:cubicBezTo>
                              <a:cubicBezTo>
                                <a:pt x="1981" y="1864"/>
                                <a:pt x="1981" y="1864"/>
                                <a:pt x="1981" y="1864"/>
                              </a:cubicBezTo>
                              <a:cubicBezTo>
                                <a:pt x="1952" y="1857"/>
                                <a:pt x="1922" y="1849"/>
                                <a:pt x="1893" y="184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90000"/>
                          </a:schemeClr>
                        </a:solidFill>
                        <a:ln>
                          <a:solidFill>
                            <a:schemeClr val="accent3">
                              <a:lumMod val="90000"/>
                            </a:schemeClr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Forme libre 78"/>
                      <wps:cNvSpPr>
                        <a:spLocks/>
                      </wps:cNvSpPr>
                      <wps:spPr bwMode="auto">
                        <a:xfrm>
                          <a:off x="5191125" y="0"/>
                          <a:ext cx="4402455" cy="7202170"/>
                        </a:xfrm>
                        <a:custGeom>
                          <a:avLst/>
                          <a:gdLst>
                            <a:gd name="T0" fmla="*/ 0 w 1488"/>
                            <a:gd name="T1" fmla="*/ 795 h 2439"/>
                            <a:gd name="T2" fmla="*/ 413 w 1488"/>
                            <a:gd name="T3" fmla="*/ 938 h 2439"/>
                            <a:gd name="T4" fmla="*/ 232 w 1488"/>
                            <a:gd name="T5" fmla="*/ 2439 h 2439"/>
                            <a:gd name="T6" fmla="*/ 1488 w 1488"/>
                            <a:gd name="T7" fmla="*/ 2439 h 2439"/>
                            <a:gd name="T8" fmla="*/ 1488 w 1488"/>
                            <a:gd name="T9" fmla="*/ 0 h 2439"/>
                            <a:gd name="T10" fmla="*/ 17 w 1488"/>
                            <a:gd name="T11" fmla="*/ 711 h 2439"/>
                            <a:gd name="T12" fmla="*/ 0 w 1488"/>
                            <a:gd name="T13" fmla="*/ 795 h 24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488" h="2439">
                              <a:moveTo>
                                <a:pt x="0" y="795"/>
                              </a:moveTo>
                              <a:cubicBezTo>
                                <a:pt x="139" y="835"/>
                                <a:pt x="278" y="882"/>
                                <a:pt x="413" y="938"/>
                              </a:cubicBezTo>
                              <a:cubicBezTo>
                                <a:pt x="413" y="938"/>
                                <a:pt x="458" y="1709"/>
                                <a:pt x="232" y="2439"/>
                              </a:cubicBezTo>
                              <a:cubicBezTo>
                                <a:pt x="1488" y="2439"/>
                                <a:pt x="1488" y="2439"/>
                                <a:pt x="1488" y="2439"/>
                              </a:cubicBezTo>
                              <a:cubicBezTo>
                                <a:pt x="1488" y="0"/>
                                <a:pt x="1488" y="0"/>
                                <a:pt x="1488" y="0"/>
                              </a:cubicBezTo>
                              <a:cubicBezTo>
                                <a:pt x="547" y="216"/>
                                <a:pt x="17" y="711"/>
                                <a:pt x="17" y="711"/>
                              </a:cubicBezTo>
                              <a:cubicBezTo>
                                <a:pt x="11" y="738"/>
                                <a:pt x="5" y="767"/>
                                <a:pt x="0" y="79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solidFill>
                            <a:schemeClr val="accent3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Forme libre 79"/>
                      <wps:cNvSpPr>
                        <a:spLocks noEditPoints="1"/>
                      </wps:cNvSpPr>
                      <wps:spPr bwMode="auto">
                        <a:xfrm>
                          <a:off x="6858000" y="1038225"/>
                          <a:ext cx="2743200" cy="2780030"/>
                        </a:xfrm>
                        <a:custGeom>
                          <a:avLst/>
                          <a:gdLst>
                            <a:gd name="T0" fmla="*/ 164 w 1326"/>
                            <a:gd name="T1" fmla="*/ 496 h 1316"/>
                            <a:gd name="T2" fmla="*/ 407 w 1326"/>
                            <a:gd name="T3" fmla="*/ 120 h 1316"/>
                            <a:gd name="T4" fmla="*/ 473 w 1326"/>
                            <a:gd name="T5" fmla="*/ 289 h 1316"/>
                            <a:gd name="T6" fmla="*/ 231 w 1326"/>
                            <a:gd name="T7" fmla="*/ 680 h 1316"/>
                            <a:gd name="T8" fmla="*/ 164 w 1326"/>
                            <a:gd name="T9" fmla="*/ 496 h 1316"/>
                            <a:gd name="T10" fmla="*/ 201 w 1326"/>
                            <a:gd name="T11" fmla="*/ 794 h 1316"/>
                            <a:gd name="T12" fmla="*/ 601 w 1326"/>
                            <a:gd name="T13" fmla="*/ 301 h 1316"/>
                            <a:gd name="T14" fmla="*/ 441 w 1326"/>
                            <a:gd name="T15" fmla="*/ 6 h 1316"/>
                            <a:gd name="T16" fmla="*/ 35 w 1326"/>
                            <a:gd name="T17" fmla="*/ 491 h 1316"/>
                            <a:gd name="T18" fmla="*/ 201 w 1326"/>
                            <a:gd name="T19" fmla="*/ 794 h 1316"/>
                            <a:gd name="T20" fmla="*/ 137 w 1326"/>
                            <a:gd name="T21" fmla="*/ 1316 h 1316"/>
                            <a:gd name="T22" fmla="*/ 260 w 1326"/>
                            <a:gd name="T23" fmla="*/ 1316 h 1316"/>
                            <a:gd name="T24" fmla="*/ 1190 w 1326"/>
                            <a:gd name="T25" fmla="*/ 0 h 1316"/>
                            <a:gd name="T26" fmla="*/ 1066 w 1326"/>
                            <a:gd name="T27" fmla="*/ 0 h 1316"/>
                            <a:gd name="T28" fmla="*/ 137 w 1326"/>
                            <a:gd name="T29" fmla="*/ 1316 h 1316"/>
                            <a:gd name="T30" fmla="*/ 893 w 1326"/>
                            <a:gd name="T31" fmla="*/ 1314 h 1316"/>
                            <a:gd name="T32" fmla="*/ 1292 w 1326"/>
                            <a:gd name="T33" fmla="*/ 821 h 1316"/>
                            <a:gd name="T34" fmla="*/ 1133 w 1326"/>
                            <a:gd name="T35" fmla="*/ 526 h 1316"/>
                            <a:gd name="T36" fmla="*/ 727 w 1326"/>
                            <a:gd name="T37" fmla="*/ 1011 h 1316"/>
                            <a:gd name="T38" fmla="*/ 893 w 1326"/>
                            <a:gd name="T39" fmla="*/ 1314 h 1316"/>
                            <a:gd name="T40" fmla="*/ 857 w 1326"/>
                            <a:gd name="T41" fmla="*/ 1017 h 1316"/>
                            <a:gd name="T42" fmla="*/ 1095 w 1326"/>
                            <a:gd name="T43" fmla="*/ 640 h 1316"/>
                            <a:gd name="T44" fmla="*/ 1163 w 1326"/>
                            <a:gd name="T45" fmla="*/ 809 h 1316"/>
                            <a:gd name="T46" fmla="*/ 925 w 1326"/>
                            <a:gd name="T47" fmla="*/ 1200 h 1316"/>
                            <a:gd name="T48" fmla="*/ 857 w 1326"/>
                            <a:gd name="T49" fmla="*/ 1017 h 13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326" h="1316">
                              <a:moveTo>
                                <a:pt x="164" y="496"/>
                              </a:moveTo>
                              <a:cubicBezTo>
                                <a:pt x="203" y="275"/>
                                <a:pt x="320" y="120"/>
                                <a:pt x="407" y="120"/>
                              </a:cubicBezTo>
                              <a:cubicBezTo>
                                <a:pt x="467" y="120"/>
                                <a:pt x="493" y="178"/>
                                <a:pt x="473" y="289"/>
                              </a:cubicBezTo>
                              <a:cubicBezTo>
                                <a:pt x="431" y="526"/>
                                <a:pt x="317" y="680"/>
                                <a:pt x="231" y="680"/>
                              </a:cubicBezTo>
                              <a:cubicBezTo>
                                <a:pt x="167" y="680"/>
                                <a:pt x="142" y="618"/>
                                <a:pt x="164" y="496"/>
                              </a:cubicBezTo>
                              <a:close/>
                              <a:moveTo>
                                <a:pt x="201" y="794"/>
                              </a:moveTo>
                              <a:cubicBezTo>
                                <a:pt x="368" y="794"/>
                                <a:pt x="549" y="594"/>
                                <a:pt x="601" y="301"/>
                              </a:cubicBezTo>
                              <a:cubicBezTo>
                                <a:pt x="634" y="110"/>
                                <a:pt x="573" y="6"/>
                                <a:pt x="441" y="6"/>
                              </a:cubicBezTo>
                              <a:cubicBezTo>
                                <a:pt x="268" y="6"/>
                                <a:pt x="86" y="203"/>
                                <a:pt x="35" y="491"/>
                              </a:cubicBezTo>
                              <a:cubicBezTo>
                                <a:pt x="0" y="688"/>
                                <a:pt x="65" y="794"/>
                                <a:pt x="201" y="794"/>
                              </a:cubicBezTo>
                              <a:close/>
                              <a:moveTo>
                                <a:pt x="137" y="1316"/>
                              </a:moveTo>
                              <a:cubicBezTo>
                                <a:pt x="260" y="1316"/>
                                <a:pt x="260" y="1316"/>
                                <a:pt x="260" y="1316"/>
                              </a:cubicBezTo>
                              <a:cubicBezTo>
                                <a:pt x="1190" y="0"/>
                                <a:pt x="1190" y="0"/>
                                <a:pt x="1190" y="0"/>
                              </a:cubicBezTo>
                              <a:cubicBezTo>
                                <a:pt x="1066" y="0"/>
                                <a:pt x="1066" y="0"/>
                                <a:pt x="1066" y="0"/>
                              </a:cubicBezTo>
                              <a:lnTo>
                                <a:pt x="137" y="1316"/>
                              </a:lnTo>
                              <a:close/>
                              <a:moveTo>
                                <a:pt x="893" y="1314"/>
                              </a:moveTo>
                              <a:cubicBezTo>
                                <a:pt x="1060" y="1314"/>
                                <a:pt x="1241" y="1114"/>
                                <a:pt x="1292" y="821"/>
                              </a:cubicBezTo>
                              <a:cubicBezTo>
                                <a:pt x="1326" y="632"/>
                                <a:pt x="1263" y="526"/>
                                <a:pt x="1133" y="526"/>
                              </a:cubicBezTo>
                              <a:cubicBezTo>
                                <a:pt x="960" y="526"/>
                                <a:pt x="777" y="726"/>
                                <a:pt x="727" y="1011"/>
                              </a:cubicBezTo>
                              <a:cubicBezTo>
                                <a:pt x="692" y="1208"/>
                                <a:pt x="757" y="1314"/>
                                <a:pt x="893" y="1314"/>
                              </a:cubicBezTo>
                              <a:close/>
                              <a:moveTo>
                                <a:pt x="857" y="1017"/>
                              </a:moveTo>
                              <a:cubicBezTo>
                                <a:pt x="896" y="796"/>
                                <a:pt x="1015" y="640"/>
                                <a:pt x="1095" y="640"/>
                              </a:cubicBezTo>
                              <a:cubicBezTo>
                                <a:pt x="1159" y="640"/>
                                <a:pt x="1183" y="698"/>
                                <a:pt x="1163" y="809"/>
                              </a:cubicBezTo>
                              <a:cubicBezTo>
                                <a:pt x="1121" y="1049"/>
                                <a:pt x="1008" y="1200"/>
                                <a:pt x="925" y="1200"/>
                              </a:cubicBezTo>
                              <a:cubicBezTo>
                                <a:pt x="861" y="1200"/>
                                <a:pt x="836" y="1138"/>
                                <a:pt x="857" y="101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" name="Forme libre : Forme 133"/>
                      <wps:cNvSpPr>
                        <a:spLocks/>
                      </wps:cNvSpPr>
                      <wps:spPr bwMode="auto">
                        <a:xfrm>
                          <a:off x="5305425" y="323850"/>
                          <a:ext cx="2406770" cy="2888339"/>
                        </a:xfrm>
                        <a:custGeom>
                          <a:avLst/>
                          <a:gdLst>
                            <a:gd name="T0" fmla="*/ 82 w 760"/>
                            <a:gd name="T1" fmla="*/ 59 h 912"/>
                            <a:gd name="T2" fmla="*/ 710 w 760"/>
                            <a:gd name="T3" fmla="*/ 167 h 912"/>
                            <a:gd name="T4" fmla="*/ 491 w 760"/>
                            <a:gd name="T5" fmla="*/ 879 h 912"/>
                            <a:gd name="T6" fmla="*/ 80 w 760"/>
                            <a:gd name="T7" fmla="*/ 811 h 912"/>
                            <a:gd name="T8" fmla="*/ 82 w 760"/>
                            <a:gd name="T9" fmla="*/ 59 h 9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912">
                              <a:moveTo>
                                <a:pt x="82" y="59"/>
                              </a:moveTo>
                              <a:cubicBezTo>
                                <a:pt x="524" y="0"/>
                                <a:pt x="710" y="167"/>
                                <a:pt x="710" y="167"/>
                              </a:cubicBezTo>
                              <a:cubicBezTo>
                                <a:pt x="760" y="590"/>
                                <a:pt x="491" y="879"/>
                                <a:pt x="491" y="879"/>
                              </a:cubicBezTo>
                              <a:cubicBezTo>
                                <a:pt x="189" y="912"/>
                                <a:pt x="80" y="811"/>
                                <a:pt x="80" y="811"/>
                              </a:cubicBezTo>
                              <a:cubicBezTo>
                                <a:pt x="0" y="364"/>
                                <a:pt x="82" y="59"/>
                                <a:pt x="82" y="59"/>
                              </a:cubicBezTo>
                              <a:close/>
                            </a:path>
                          </a:pathLst>
                        </a:custGeom>
                        <a:blipFill dpi="0" rotWithShape="0">
                          <a:blip r:embed="rId1"/>
                          <a:srcRect/>
                          <a:stretch>
                            <a:fillRect b="-3727"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group w14:anchorId="328002E3" id="Groupe 9" o:spid="_x0000_s1026" alt="&quot;&quot;" style="position:absolute;margin-left:0;margin-top:0;width:756pt;height:567.65pt;z-index:251672576;mso-width-percent:1000;mso-height-percent:1000;mso-position-horizontal:center;mso-position-horizontal-relative:page;mso-position-vertical:center;mso-position-vertical-relative:page;mso-width-percent:1000;mso-height-percent:1000;mso-width-relative:margin;mso-height-relative:margin" coordsize="96012,720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AkKCwwNDg8QERITFBUWFxgZGhobHB0eHyAh&#10;IiMkJSYnKCkqKywtLi8wMTEyMzQ1Njc4OTo7PD0+P0BBQkNERUZHSElKS0xNTk9QUVJTVFVWV1hZ&#10;WltcXV5fYGFiY2RlZmdoaWprbG1ub3BxcnN0dXZ3eHl6e3x9fn+AgYKDhIWGh4iJiouMjY6PkJGS&#10;k5SVlpeYmZqbnJ2en6ChoqOkpaanqKmqq6ytrrCxsrO0tba3uLm6u7y9vr/AwcLDxMXGx8jJysvM&#10;zc7P0NHT1NXW19jZ2tvc3d7f4OHi4+Tl5ufo6err7O3u7/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r0f//////&#10;///////////////////////////////////36f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zdf/////////&#10;/////////////////////////////92vlrf0/////////////////////////////////////8WM&#10;aKfn/////////////////////////////////////8yciaTn////////////////////////////&#10;//////////rOu8b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cxb31/////////////////////////////////////7+TeoXF&#10;////////////////////////////////////25BbPWWo9v//////////////////////////////&#10;///+vHU0AFSb6//////////////////////////////////TlH5JLE6a7P//////////////////&#10;/////////////9jUyrN+ZW2l+f////////////////////////////////////TFrq/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3l4+Pk5ujt8fn/////////////////////////&#10;/////bGUkpKVmZ2jqbK80O3//////////////////////////51TR0lNUVZgc4qv1vz/////////&#10;/////////////////7JWABo1UG2LrtL3/////////////////////////////81vPl97mbfX+f//&#10;/////////////////////////////+6fg6bC4f/////////////////////////////////////j&#10;zu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">
              <v:shape id="Forme libre 76" o:spid="_x0000_s1027" style="position:absolute;left:48577;top:23526;width:16878;height:48565;visibility:visible;mso-wrap-style:square;v-text-anchor:top" coordsize="569,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" path="m524,143c389,87,250,40,111,,,634,252,1621,252,1621v29,8,59,16,88,23c343,1644,343,1644,343,1644,569,914,524,143,524,143xe" fillcolor="#88361c [2406]" strokecolor="#88361c [2406]">
                <v:path arrowok="t" o:connecttype="custom" o:connectlocs="1554346,422431;329260,0;747510,4788537;1008545,4856480;1017444,4856480;1554346,422431" o:connectangles="0,0,0,0,0,0"/>
              </v:shape>
              <v:shape id="Forme libre 77" o:spid="_x0000_s1028" style="position:absolute;top:17049;width:58689;height:54951;visibility:visible;mso-wrap-style:square;v-text-anchor:top" coordsize="1981,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" path="m1893,1841v,,-252,-987,-141,-1621c1094,32,417,,,2,,1357,,1357,,1357v154,244,315,415,412,507c1981,1864,1981,1864,1981,1864v-29,-7,-59,-15,-88,-23xe" fillcolor="#a34122 [2886]" strokecolor="#a34122 [2886]">
                <v:path arrowok="t" o:connecttype="custom" o:connectlocs="5608224,5427224;5190496,648555;0,5896;0,4000403;1220596,5495027;5868934,5495027;5608224,5427224" o:connectangles="0,0,0,0,0,0,0"/>
              </v:shape>
              <v:shape id="Forme libre 78" o:spid="_x0000_s1029" style="position:absolute;left:51911;width:44024;height:72021;visibility:visible;mso-wrap-style:square;v-text-anchor:top" coordsize="1488,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" path="m,795v139,40,278,87,413,143c413,938,458,1709,232,2439v1256,,1256,,1256,c1488,,1488,,1488,,547,216,17,711,17,711,11,738,5,767,,795xe" fillcolor="#b64926 [3206]" strokecolor="#b64926 [3206]">
                <v:path arrowok="t" o:connecttype="custom" o:connectlocs="0,2347571;1221918,2769838;686404,7202170;4402455,7202170;4402455,0;50297,2099526;0,2347571" o:connectangles="0,0,0,0,0,0,0"/>
              </v:shape>
              <v:shape id="Forme libre 79" o:spid="_x0000_s1030" style="position:absolute;left:68580;top:10382;width:27432;height:27800;visibility:visible;mso-wrap-style:square;v-text-anchor:top" coordsize="1326,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" path="m164,496c203,275,320,120,407,120v60,,86,58,66,169c431,526,317,680,231,680v-64,,-89,-62,-67,-184xm201,794v167,,348,-200,400,-493c634,110,573,6,441,6,268,6,86,203,35,491,,688,65,794,201,794xm137,1316v123,,123,,123,c1190,,1190,,1190,,1066,,1066,,1066,l137,1316xm893,1314v167,,348,-200,399,-493c1326,632,1263,526,1133,526v-173,,-356,200,-406,485c692,1208,757,1314,893,1314xm857,1017c896,796,1015,640,1095,640v64,,88,58,68,169c1121,1049,1008,1200,925,1200v-64,,-89,-62,-68,-183xe" fillcolor="white [3212]" stroked="f">
                <v:path arrowok="t" o:connecttype="custom" o:connectlocs="339280,1047792;841993,253498;978532,610508;477888,1436490;339280,1047792;415824,1677313;1243336,635858;912331,12675;72407,1037230;415824,1677313;283423,2780030;537882,2780030;2461846,0;2205318,0;283423,2780030;1847419,2775805;2672862,1734350;2343926,1111167;1504002,2135722;1847419,2775805;1772943,2148397;2265312,1351990;2405989,1709000;1913620,2534982;1772943,2148397" o:connectangles="0,0,0,0,0,0,0,0,0,0,0,0,0,0,0,0,0,0,0,0,0,0,0,0,0"/>
                <o:lock v:ext="edit" verticies="t"/>
              </v:shape>
              <v:shape id="Forme libre : Forme 133" o:spid="_x0000_s1031" style="position:absolute;left:53054;top:3238;width:24067;height:28883;visibility:visible;mso-wrap-style:square;v-text-anchor:top" coordsize="760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" path="m82,59c524,,710,167,710,167,760,590,491,879,491,879,189,912,80,811,80,811,,364,82,59,82,59xe" stroked="f">
                <v:fill r:id="rId2" o:title="" recolor="t" type="frame"/>
                <v:path arrowok="t" o:connecttype="custom" o:connectlocs="259678,186855;2248430,528895;1554900,2783827;253344,2568468;259678,186855" o:connectangles="0,0,0,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C471A" w14:textId="77777777" w:rsidR="00644922" w:rsidRDefault="009E39DE">
    <w:pPr>
      <w:pStyle w:val="En-tte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46B8BC5" wp14:editId="2CDDAF4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590200" cy="7278370"/>
              <wp:effectExtent l="0" t="0" r="0" b="19050"/>
              <wp:wrapNone/>
              <wp:docPr id="79" name="Groupe 7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90200" cy="7278370"/>
                        <a:chOff x="0" y="0"/>
                        <a:chExt cx="9590200" cy="7278370"/>
                      </a:xfrm>
                    </wpg:grpSpPr>
                    <wpg:grpSp>
                      <wpg:cNvPr id="12" name="Groupe 12"/>
                      <wpg:cNvGrpSpPr/>
                      <wpg:grpSpPr>
                        <a:xfrm>
                          <a:off x="0" y="1371600"/>
                          <a:ext cx="9582150" cy="5906770"/>
                          <a:chOff x="0" y="0"/>
                          <a:chExt cx="9594216" cy="5980252"/>
                        </a:xfrm>
                      </wpg:grpSpPr>
                      <wps:wsp>
                        <wps:cNvPr id="11" name="Rectangle 11"/>
                        <wps:cNvSpPr/>
                        <wps:spPr>
                          <a:xfrm>
                            <a:off x="6838950" y="1215553"/>
                            <a:ext cx="2752725" cy="42672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" name="Groupe 10"/>
                        <wpg:cNvGrpSpPr/>
                        <wpg:grpSpPr>
                          <a:xfrm>
                            <a:off x="0" y="0"/>
                            <a:ext cx="9594216" cy="5980252"/>
                            <a:chOff x="0" y="0"/>
                            <a:chExt cx="9594216" cy="5982092"/>
                          </a:xfrm>
                        </wpg:grpSpPr>
                        <wps:wsp>
                          <wps:cNvPr id="1" name="Forme libre 77"/>
                          <wps:cNvSpPr>
                            <a:spLocks/>
                          </wps:cNvSpPr>
                          <wps:spPr bwMode="auto">
                            <a:xfrm>
                              <a:off x="1657350" y="1295400"/>
                              <a:ext cx="4751975" cy="4686616"/>
                            </a:xfrm>
                            <a:custGeom>
                              <a:avLst/>
                              <a:gdLst>
                                <a:gd name="T0" fmla="*/ 32 w 1583"/>
                                <a:gd name="T1" fmla="*/ 444 h 1696"/>
                                <a:gd name="T2" fmla="*/ 0 w 1583"/>
                                <a:gd name="T3" fmla="*/ 524 h 1696"/>
                                <a:gd name="T4" fmla="*/ 385 w 1583"/>
                                <a:gd name="T5" fmla="*/ 735 h 1696"/>
                                <a:gd name="T6" fmla="*/ 151 w 1583"/>
                                <a:gd name="T7" fmla="*/ 1696 h 1696"/>
                                <a:gd name="T8" fmla="*/ 1583 w 1583"/>
                                <a:gd name="T9" fmla="*/ 1696 h 1696"/>
                                <a:gd name="T10" fmla="*/ 1583 w 1583"/>
                                <a:gd name="T11" fmla="*/ 0 h 1696"/>
                                <a:gd name="T12" fmla="*/ 32 w 1583"/>
                                <a:gd name="T13" fmla="*/ 444 h 16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83" h="1696">
                                  <a:moveTo>
                                    <a:pt x="32" y="444"/>
                                  </a:moveTo>
                                  <a:cubicBezTo>
                                    <a:pt x="21" y="469"/>
                                    <a:pt x="10" y="496"/>
                                    <a:pt x="0" y="524"/>
                                  </a:cubicBezTo>
                                  <a:cubicBezTo>
                                    <a:pt x="131" y="587"/>
                                    <a:pt x="261" y="657"/>
                                    <a:pt x="385" y="735"/>
                                  </a:cubicBezTo>
                                  <a:cubicBezTo>
                                    <a:pt x="385" y="735"/>
                                    <a:pt x="332" y="1182"/>
                                    <a:pt x="151" y="1696"/>
                                  </a:cubicBezTo>
                                  <a:cubicBezTo>
                                    <a:pt x="1583" y="1696"/>
                                    <a:pt x="1583" y="1696"/>
                                    <a:pt x="1583" y="1696"/>
                                  </a:cubicBezTo>
                                  <a:cubicBezTo>
                                    <a:pt x="1583" y="0"/>
                                    <a:pt x="1583" y="0"/>
                                    <a:pt x="1583" y="0"/>
                                  </a:cubicBezTo>
                                  <a:cubicBezTo>
                                    <a:pt x="630" y="57"/>
                                    <a:pt x="32" y="444"/>
                                    <a:pt x="32" y="44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9525">
                              <a:solidFill>
                                <a:schemeClr val="accent3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" name="Forme libre 78"/>
                          <wps:cNvSpPr>
                            <a:spLocks/>
                          </wps:cNvSpPr>
                          <wps:spPr bwMode="auto">
                            <a:xfrm>
                              <a:off x="0" y="2114550"/>
                              <a:ext cx="1656838" cy="3863249"/>
                            </a:xfrm>
                            <a:custGeom>
                              <a:avLst/>
                              <a:gdLst>
                                <a:gd name="T0" fmla="*/ 0 w 552"/>
                                <a:gd name="T1" fmla="*/ 0 h 1400"/>
                                <a:gd name="T2" fmla="*/ 0 w 552"/>
                                <a:gd name="T3" fmla="*/ 1400 h 1400"/>
                                <a:gd name="T4" fmla="*/ 395 w 552"/>
                                <a:gd name="T5" fmla="*/ 1400 h 1400"/>
                                <a:gd name="T6" fmla="*/ 552 w 552"/>
                                <a:gd name="T7" fmla="*/ 228 h 1400"/>
                                <a:gd name="T8" fmla="*/ 0 w 552"/>
                                <a:gd name="T9" fmla="*/ 0 h 14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2" h="1400">
                                  <a:moveTo>
                                    <a:pt x="0" y="0"/>
                                  </a:moveTo>
                                  <a:cubicBezTo>
                                    <a:pt x="0" y="1400"/>
                                    <a:pt x="0" y="1400"/>
                                    <a:pt x="0" y="1400"/>
                                  </a:cubicBezTo>
                                  <a:cubicBezTo>
                                    <a:pt x="395" y="1400"/>
                                    <a:pt x="395" y="1400"/>
                                    <a:pt x="395" y="1400"/>
                                  </a:cubicBezTo>
                                  <a:cubicBezTo>
                                    <a:pt x="397" y="1052"/>
                                    <a:pt x="425" y="573"/>
                                    <a:pt x="552" y="228"/>
                                  </a:cubicBezTo>
                                  <a:cubicBezTo>
                                    <a:pt x="369" y="139"/>
                                    <a:pt x="183" y="64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9000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9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" name="Forme libre 79"/>
                          <wps:cNvSpPr>
                            <a:spLocks/>
                          </wps:cNvSpPr>
                          <wps:spPr bwMode="auto">
                            <a:xfrm>
                              <a:off x="1190625" y="2743200"/>
                              <a:ext cx="1626758" cy="3233670"/>
                            </a:xfrm>
                            <a:custGeom>
                              <a:avLst/>
                              <a:gdLst>
                                <a:gd name="T0" fmla="*/ 157 w 542"/>
                                <a:gd name="T1" fmla="*/ 0 h 1172"/>
                                <a:gd name="T2" fmla="*/ 0 w 542"/>
                                <a:gd name="T3" fmla="*/ 1172 h 1172"/>
                                <a:gd name="T4" fmla="*/ 308 w 542"/>
                                <a:gd name="T5" fmla="*/ 1172 h 1172"/>
                                <a:gd name="T6" fmla="*/ 542 w 542"/>
                                <a:gd name="T7" fmla="*/ 211 h 1172"/>
                                <a:gd name="T8" fmla="*/ 157 w 542"/>
                                <a:gd name="T9" fmla="*/ 0 h 1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2" h="1172">
                                  <a:moveTo>
                                    <a:pt x="157" y="0"/>
                                  </a:moveTo>
                                  <a:cubicBezTo>
                                    <a:pt x="30" y="345"/>
                                    <a:pt x="2" y="824"/>
                                    <a:pt x="0" y="1172"/>
                                  </a:cubicBezTo>
                                  <a:cubicBezTo>
                                    <a:pt x="308" y="1172"/>
                                    <a:pt x="308" y="1172"/>
                                    <a:pt x="308" y="1172"/>
                                  </a:cubicBezTo>
                                  <a:cubicBezTo>
                                    <a:pt x="489" y="658"/>
                                    <a:pt x="542" y="211"/>
                                    <a:pt x="542" y="211"/>
                                  </a:cubicBezTo>
                                  <a:cubicBezTo>
                                    <a:pt x="418" y="133"/>
                                    <a:pt x="288" y="63"/>
                                    <a:pt x="15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5" name="Groupe 135"/>
                          <wpg:cNvGrpSpPr/>
                          <wpg:grpSpPr>
                            <a:xfrm>
                              <a:off x="6400800" y="0"/>
                              <a:ext cx="3193416" cy="5982092"/>
                              <a:chOff x="0" y="0"/>
                              <a:chExt cx="3188024" cy="5982142"/>
                            </a:xfrm>
                          </wpg:grpSpPr>
                          <wps:wsp>
                            <wps:cNvPr id="93" name="Forme libre 130"/>
                            <wps:cNvSpPr>
                              <a:spLocks/>
                            </wps:cNvSpPr>
                            <wps:spPr bwMode="auto">
                              <a:xfrm>
                                <a:off x="0" y="336430"/>
                                <a:ext cx="703782" cy="1734881"/>
                              </a:xfrm>
                              <a:custGeom>
                                <a:avLst/>
                                <a:gdLst>
                                  <a:gd name="T0" fmla="*/ 248 w 248"/>
                                  <a:gd name="T1" fmla="*/ 608 h 608"/>
                                  <a:gd name="T2" fmla="*/ 141 w 248"/>
                                  <a:gd name="T3" fmla="*/ 0 h 608"/>
                                  <a:gd name="T4" fmla="*/ 0 w 248"/>
                                  <a:gd name="T5" fmla="*/ 78 h 608"/>
                                  <a:gd name="T6" fmla="*/ 0 w 248"/>
                                  <a:gd name="T7" fmla="*/ 423 h 608"/>
                                  <a:gd name="T8" fmla="*/ 248 w 248"/>
                                  <a:gd name="T9" fmla="*/ 608 h 6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48" h="608">
                                    <a:moveTo>
                                      <a:pt x="248" y="608"/>
                                    </a:moveTo>
                                    <a:cubicBezTo>
                                      <a:pt x="141" y="0"/>
                                      <a:pt x="141" y="0"/>
                                      <a:pt x="141" y="0"/>
                                    </a:cubicBezTo>
                                    <a:cubicBezTo>
                                      <a:pt x="84" y="15"/>
                                      <a:pt x="35" y="41"/>
                                      <a:pt x="0" y="78"/>
                                    </a:cubicBezTo>
                                    <a:cubicBezTo>
                                      <a:pt x="0" y="423"/>
                                      <a:pt x="0" y="423"/>
                                      <a:pt x="0" y="423"/>
                                    </a:cubicBezTo>
                                    <a:cubicBezTo>
                                      <a:pt x="57" y="510"/>
                                      <a:pt x="150" y="567"/>
                                      <a:pt x="248" y="60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" name="Forme libre 132"/>
                            <wps:cNvSpPr>
                              <a:spLocks/>
                            </wps:cNvSpPr>
                            <wps:spPr bwMode="auto">
                              <a:xfrm>
                                <a:off x="715993" y="0"/>
                                <a:ext cx="2466113" cy="2051573"/>
                              </a:xfrm>
                              <a:custGeom>
                                <a:avLst/>
                                <a:gdLst>
                                  <a:gd name="T0" fmla="*/ 731 w 869"/>
                                  <a:gd name="T1" fmla="*/ 0 h 719"/>
                                  <a:gd name="T2" fmla="*/ 136 w 869"/>
                                  <a:gd name="T3" fmla="*/ 41 h 719"/>
                                  <a:gd name="T4" fmla="*/ 446 w 869"/>
                                  <a:gd name="T5" fmla="*/ 259 h 719"/>
                                  <a:gd name="T6" fmla="*/ 349 w 869"/>
                                  <a:gd name="T7" fmla="*/ 392 h 719"/>
                                  <a:gd name="T8" fmla="*/ 168 w 869"/>
                                  <a:gd name="T9" fmla="*/ 253 h 719"/>
                                  <a:gd name="T10" fmla="*/ 0 w 869"/>
                                  <a:gd name="T11" fmla="*/ 115 h 719"/>
                                  <a:gd name="T12" fmla="*/ 106 w 869"/>
                                  <a:gd name="T13" fmla="*/ 719 h 719"/>
                                  <a:gd name="T14" fmla="*/ 869 w 869"/>
                                  <a:gd name="T15" fmla="*/ 438 h 719"/>
                                  <a:gd name="T16" fmla="*/ 869 w 869"/>
                                  <a:gd name="T17" fmla="*/ 0 h 719"/>
                                  <a:gd name="T18" fmla="*/ 731 w 869"/>
                                  <a:gd name="T19" fmla="*/ 0 h 7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869" h="719">
                                    <a:moveTo>
                                      <a:pt x="731" y="0"/>
                                    </a:moveTo>
                                    <a:cubicBezTo>
                                      <a:pt x="549" y="0"/>
                                      <a:pt x="325" y="20"/>
                                      <a:pt x="136" y="41"/>
                                    </a:cubicBezTo>
                                    <a:cubicBezTo>
                                      <a:pt x="272" y="64"/>
                                      <a:pt x="421" y="119"/>
                                      <a:pt x="446" y="259"/>
                                    </a:cubicBezTo>
                                    <a:cubicBezTo>
                                      <a:pt x="462" y="352"/>
                                      <a:pt x="419" y="392"/>
                                      <a:pt x="349" y="392"/>
                                    </a:cubicBezTo>
                                    <a:cubicBezTo>
                                      <a:pt x="224" y="392"/>
                                      <a:pt x="196" y="322"/>
                                      <a:pt x="168" y="253"/>
                                    </a:cubicBezTo>
                                    <a:cubicBezTo>
                                      <a:pt x="134" y="168"/>
                                      <a:pt x="95" y="115"/>
                                      <a:pt x="0" y="115"/>
                                    </a:cubicBezTo>
                                    <a:cubicBezTo>
                                      <a:pt x="106" y="719"/>
                                      <a:pt x="106" y="719"/>
                                      <a:pt x="106" y="719"/>
                                    </a:cubicBezTo>
                                    <a:cubicBezTo>
                                      <a:pt x="262" y="615"/>
                                      <a:pt x="522" y="480"/>
                                      <a:pt x="869" y="438"/>
                                    </a:cubicBezTo>
                                    <a:cubicBezTo>
                                      <a:pt x="869" y="0"/>
                                      <a:pt x="869" y="0"/>
                                      <a:pt x="869" y="0"/>
                                    </a:cubicBezTo>
                                    <a:lnTo>
                                      <a:pt x="73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" name="Forme libre 131"/>
                            <wps:cNvSpPr>
                              <a:spLocks/>
                            </wps:cNvSpPr>
                            <wps:spPr bwMode="auto">
                              <a:xfrm>
                                <a:off x="1604514" y="3810726"/>
                                <a:ext cx="1583510" cy="2171416"/>
                              </a:xfrm>
                              <a:custGeom>
                                <a:avLst/>
                                <a:gdLst>
                                  <a:gd name="T0" fmla="*/ 211 w 558"/>
                                  <a:gd name="T1" fmla="*/ 482 h 761"/>
                                  <a:gd name="T2" fmla="*/ 0 w 558"/>
                                  <a:gd name="T3" fmla="*/ 551 h 761"/>
                                  <a:gd name="T4" fmla="*/ 37 w 558"/>
                                  <a:gd name="T5" fmla="*/ 761 h 761"/>
                                  <a:gd name="T6" fmla="*/ 558 w 558"/>
                                  <a:gd name="T7" fmla="*/ 761 h 761"/>
                                  <a:gd name="T8" fmla="*/ 558 w 558"/>
                                  <a:gd name="T9" fmla="*/ 0 h 761"/>
                                  <a:gd name="T10" fmla="*/ 465 w 558"/>
                                  <a:gd name="T11" fmla="*/ 465 h 761"/>
                                  <a:gd name="T12" fmla="*/ 211 w 558"/>
                                  <a:gd name="T13" fmla="*/ 482 h 7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558" h="761">
                                    <a:moveTo>
                                      <a:pt x="211" y="482"/>
                                    </a:moveTo>
                                    <a:cubicBezTo>
                                      <a:pt x="152" y="519"/>
                                      <a:pt x="81" y="543"/>
                                      <a:pt x="0" y="551"/>
                                    </a:cubicBezTo>
                                    <a:cubicBezTo>
                                      <a:pt x="37" y="761"/>
                                      <a:pt x="37" y="761"/>
                                      <a:pt x="37" y="761"/>
                                    </a:cubicBezTo>
                                    <a:cubicBezTo>
                                      <a:pt x="558" y="761"/>
                                      <a:pt x="558" y="761"/>
                                      <a:pt x="558" y="761"/>
                                    </a:cubicBezTo>
                                    <a:cubicBezTo>
                                      <a:pt x="558" y="0"/>
                                      <a:pt x="558" y="0"/>
                                      <a:pt x="558" y="0"/>
                                    </a:cubicBezTo>
                                    <a:cubicBezTo>
                                      <a:pt x="540" y="153"/>
                                      <a:pt x="511" y="313"/>
                                      <a:pt x="465" y="465"/>
                                    </a:cubicBezTo>
                                    <a:cubicBezTo>
                                      <a:pt x="465" y="465"/>
                                      <a:pt x="363" y="482"/>
                                      <a:pt x="211" y="4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" name="Forme libre 133"/>
                            <wps:cNvSpPr>
                              <a:spLocks/>
                            </wps:cNvSpPr>
                            <wps:spPr bwMode="auto">
                              <a:xfrm>
                                <a:off x="845389" y="5011947"/>
                                <a:ext cx="394421" cy="119844"/>
                              </a:xfrm>
                              <a:custGeom>
                                <a:avLst/>
                                <a:gdLst>
                                  <a:gd name="T0" fmla="*/ 137 w 139"/>
                                  <a:gd name="T1" fmla="*/ 30 h 42"/>
                                  <a:gd name="T2" fmla="*/ 0 w 139"/>
                                  <a:gd name="T3" fmla="*/ 0 h 42"/>
                                  <a:gd name="T4" fmla="*/ 139 w 139"/>
                                  <a:gd name="T5" fmla="*/ 42 h 42"/>
                                  <a:gd name="T6" fmla="*/ 137 w 139"/>
                                  <a:gd name="T7" fmla="*/ 3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9" h="42">
                                    <a:moveTo>
                                      <a:pt x="137" y="30"/>
                                    </a:moveTo>
                                    <a:cubicBezTo>
                                      <a:pt x="92" y="22"/>
                                      <a:pt x="46" y="12"/>
                                      <a:pt x="0" y="0"/>
                                    </a:cubicBezTo>
                                    <a:cubicBezTo>
                                      <a:pt x="31" y="26"/>
                                      <a:pt x="74" y="42"/>
                                      <a:pt x="139" y="42"/>
                                    </a:cubicBezTo>
                                    <a:cubicBezTo>
                                      <a:pt x="137" y="30"/>
                                      <a:pt x="137" y="30"/>
                                      <a:pt x="137" y="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" name="Forme libre 134"/>
                            <wps:cNvSpPr>
                              <a:spLocks/>
                            </wps:cNvSpPr>
                            <wps:spPr bwMode="auto">
                              <a:xfrm>
                                <a:off x="0" y="2329132"/>
                                <a:ext cx="672528" cy="2431116"/>
                              </a:xfrm>
                              <a:custGeom>
                                <a:avLst/>
                                <a:gdLst>
                                  <a:gd name="T0" fmla="*/ 222 w 237"/>
                                  <a:gd name="T1" fmla="*/ 817 h 852"/>
                                  <a:gd name="T2" fmla="*/ 237 w 237"/>
                                  <a:gd name="T3" fmla="*/ 852 h 852"/>
                                  <a:gd name="T4" fmla="*/ 179 w 237"/>
                                  <a:gd name="T5" fmla="*/ 116 h 852"/>
                                  <a:gd name="T6" fmla="*/ 0 w 237"/>
                                  <a:gd name="T7" fmla="*/ 0 h 852"/>
                                  <a:gd name="T8" fmla="*/ 0 w 237"/>
                                  <a:gd name="T9" fmla="*/ 655 h 852"/>
                                  <a:gd name="T10" fmla="*/ 33 w 237"/>
                                  <a:gd name="T11" fmla="*/ 652 h 852"/>
                                  <a:gd name="T12" fmla="*/ 222 w 237"/>
                                  <a:gd name="T13" fmla="*/ 817 h 8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37" h="852">
                                    <a:moveTo>
                                      <a:pt x="222" y="817"/>
                                    </a:moveTo>
                                    <a:cubicBezTo>
                                      <a:pt x="227" y="829"/>
                                      <a:pt x="232" y="840"/>
                                      <a:pt x="237" y="852"/>
                                    </a:cubicBezTo>
                                    <a:cubicBezTo>
                                      <a:pt x="207" y="704"/>
                                      <a:pt x="149" y="368"/>
                                      <a:pt x="179" y="116"/>
                                    </a:cubicBezTo>
                                    <a:cubicBezTo>
                                      <a:pt x="115" y="82"/>
                                      <a:pt x="54" y="43"/>
                                      <a:pt x="0" y="0"/>
                                    </a:cubicBezTo>
                                    <a:cubicBezTo>
                                      <a:pt x="0" y="655"/>
                                      <a:pt x="0" y="655"/>
                                      <a:pt x="0" y="655"/>
                                    </a:cubicBezTo>
                                    <a:cubicBezTo>
                                      <a:pt x="10" y="653"/>
                                      <a:pt x="21" y="652"/>
                                      <a:pt x="33" y="652"/>
                                    </a:cubicBezTo>
                                    <a:cubicBezTo>
                                      <a:pt x="156" y="652"/>
                                      <a:pt x="186" y="734"/>
                                      <a:pt x="222" y="81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" name="Forme libre 135"/>
                            <wps:cNvSpPr>
                              <a:spLocks/>
                            </wps:cNvSpPr>
                            <wps:spPr bwMode="auto">
                              <a:xfrm>
                                <a:off x="0" y="4968815"/>
                                <a:ext cx="1390537" cy="1007220"/>
                              </a:xfrm>
                              <a:custGeom>
                                <a:avLst/>
                                <a:gdLst>
                                  <a:gd name="T0" fmla="*/ 0 w 490"/>
                                  <a:gd name="T1" fmla="*/ 0 h 353"/>
                                  <a:gd name="T2" fmla="*/ 0 w 490"/>
                                  <a:gd name="T3" fmla="*/ 353 h 353"/>
                                  <a:gd name="T4" fmla="*/ 490 w 490"/>
                                  <a:gd name="T5" fmla="*/ 353 h 353"/>
                                  <a:gd name="T6" fmla="*/ 453 w 490"/>
                                  <a:gd name="T7" fmla="*/ 148 h 353"/>
                                  <a:gd name="T8" fmla="*/ 0 w 490"/>
                                  <a:gd name="T9" fmla="*/ 0 h 3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90" h="353">
                                    <a:moveTo>
                                      <a:pt x="0" y="0"/>
                                    </a:moveTo>
                                    <a:cubicBezTo>
                                      <a:pt x="0" y="353"/>
                                      <a:pt x="0" y="353"/>
                                      <a:pt x="0" y="353"/>
                                    </a:cubicBezTo>
                                    <a:cubicBezTo>
                                      <a:pt x="490" y="353"/>
                                      <a:pt x="490" y="353"/>
                                      <a:pt x="490" y="353"/>
                                    </a:cubicBezTo>
                                    <a:cubicBezTo>
                                      <a:pt x="453" y="148"/>
                                      <a:pt x="453" y="148"/>
                                      <a:pt x="453" y="148"/>
                                    </a:cubicBezTo>
                                    <a:cubicBezTo>
                                      <a:pt x="232" y="148"/>
                                      <a:pt x="82" y="79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4" name="Groupe 134"/>
                          <wpg:cNvGrpSpPr/>
                          <wpg:grpSpPr>
                            <a:xfrm>
                              <a:off x="6400800" y="123825"/>
                              <a:ext cx="2199005" cy="5854699"/>
                              <a:chOff x="0" y="0"/>
                              <a:chExt cx="2199281" cy="5855018"/>
                            </a:xfrm>
                          </wpg:grpSpPr>
                          <wps:wsp>
                            <wps:cNvPr id="99" name="Forme libre 136"/>
                            <wps:cNvSpPr>
                              <a:spLocks/>
                            </wps:cNvSpPr>
                            <wps:spPr bwMode="auto">
                              <a:xfrm>
                                <a:off x="0" y="4071668"/>
                                <a:ext cx="2199281" cy="1783350"/>
                              </a:xfrm>
                              <a:custGeom>
                                <a:avLst/>
                                <a:gdLst>
                                  <a:gd name="T0" fmla="*/ 775 w 775"/>
                                  <a:gd name="T1" fmla="*/ 346 h 625"/>
                                  <a:gd name="T2" fmla="*/ 435 w 775"/>
                                  <a:gd name="T3" fmla="*/ 318 h 625"/>
                                  <a:gd name="T4" fmla="*/ 437 w 775"/>
                                  <a:gd name="T5" fmla="*/ 330 h 625"/>
                                  <a:gd name="T6" fmla="*/ 298 w 775"/>
                                  <a:gd name="T7" fmla="*/ 288 h 625"/>
                                  <a:gd name="T8" fmla="*/ 254 w 775"/>
                                  <a:gd name="T9" fmla="*/ 275 h 625"/>
                                  <a:gd name="T10" fmla="*/ 237 w 775"/>
                                  <a:gd name="T11" fmla="*/ 200 h 625"/>
                                  <a:gd name="T12" fmla="*/ 222 w 775"/>
                                  <a:gd name="T13" fmla="*/ 165 h 625"/>
                                  <a:gd name="T14" fmla="*/ 33 w 775"/>
                                  <a:gd name="T15" fmla="*/ 0 h 625"/>
                                  <a:gd name="T16" fmla="*/ 0 w 775"/>
                                  <a:gd name="T17" fmla="*/ 3 h 625"/>
                                  <a:gd name="T18" fmla="*/ 0 w 775"/>
                                  <a:gd name="T19" fmla="*/ 272 h 625"/>
                                  <a:gd name="T20" fmla="*/ 453 w 775"/>
                                  <a:gd name="T21" fmla="*/ 420 h 625"/>
                                  <a:gd name="T22" fmla="*/ 490 w 775"/>
                                  <a:gd name="T23" fmla="*/ 625 h 625"/>
                                  <a:gd name="T24" fmla="*/ 601 w 775"/>
                                  <a:gd name="T25" fmla="*/ 625 h 625"/>
                                  <a:gd name="T26" fmla="*/ 564 w 775"/>
                                  <a:gd name="T27" fmla="*/ 415 h 625"/>
                                  <a:gd name="T28" fmla="*/ 775 w 775"/>
                                  <a:gd name="T29" fmla="*/ 346 h 6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775" h="625">
                                    <a:moveTo>
                                      <a:pt x="775" y="346"/>
                                    </a:moveTo>
                                    <a:cubicBezTo>
                                      <a:pt x="677" y="346"/>
                                      <a:pt x="559" y="340"/>
                                      <a:pt x="435" y="318"/>
                                    </a:cubicBezTo>
                                    <a:cubicBezTo>
                                      <a:pt x="437" y="330"/>
                                      <a:pt x="437" y="330"/>
                                      <a:pt x="437" y="330"/>
                                    </a:cubicBezTo>
                                    <a:cubicBezTo>
                                      <a:pt x="372" y="330"/>
                                      <a:pt x="329" y="314"/>
                                      <a:pt x="298" y="288"/>
                                    </a:cubicBezTo>
                                    <a:cubicBezTo>
                                      <a:pt x="283" y="284"/>
                                      <a:pt x="268" y="280"/>
                                      <a:pt x="254" y="275"/>
                                    </a:cubicBezTo>
                                    <a:cubicBezTo>
                                      <a:pt x="254" y="275"/>
                                      <a:pt x="247" y="247"/>
                                      <a:pt x="237" y="200"/>
                                    </a:cubicBezTo>
                                    <a:cubicBezTo>
                                      <a:pt x="232" y="188"/>
                                      <a:pt x="227" y="177"/>
                                      <a:pt x="222" y="165"/>
                                    </a:cubicBezTo>
                                    <a:cubicBezTo>
                                      <a:pt x="186" y="82"/>
                                      <a:pt x="156" y="0"/>
                                      <a:pt x="33" y="0"/>
                                    </a:cubicBezTo>
                                    <a:cubicBezTo>
                                      <a:pt x="21" y="0"/>
                                      <a:pt x="10" y="1"/>
                                      <a:pt x="0" y="3"/>
                                    </a:cubicBezTo>
                                    <a:cubicBezTo>
                                      <a:pt x="0" y="272"/>
                                      <a:pt x="0" y="272"/>
                                      <a:pt x="0" y="272"/>
                                    </a:cubicBezTo>
                                    <a:cubicBezTo>
                                      <a:pt x="82" y="351"/>
                                      <a:pt x="232" y="420"/>
                                      <a:pt x="453" y="420"/>
                                    </a:cubicBezTo>
                                    <a:cubicBezTo>
                                      <a:pt x="490" y="625"/>
                                      <a:pt x="490" y="625"/>
                                      <a:pt x="490" y="625"/>
                                    </a:cubicBezTo>
                                    <a:cubicBezTo>
                                      <a:pt x="601" y="625"/>
                                      <a:pt x="601" y="625"/>
                                      <a:pt x="601" y="625"/>
                                    </a:cubicBezTo>
                                    <a:cubicBezTo>
                                      <a:pt x="564" y="415"/>
                                      <a:pt x="564" y="415"/>
                                      <a:pt x="564" y="415"/>
                                    </a:cubicBezTo>
                                    <a:cubicBezTo>
                                      <a:pt x="645" y="407"/>
                                      <a:pt x="716" y="383"/>
                                      <a:pt x="775" y="34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952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" name="Forme libre 137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29011" cy="2542437"/>
                              </a:xfrm>
                              <a:custGeom>
                                <a:avLst/>
                                <a:gdLst>
                                  <a:gd name="T0" fmla="*/ 193 w 715"/>
                                  <a:gd name="T1" fmla="*/ 809 h 891"/>
                                  <a:gd name="T2" fmla="*/ 359 w 715"/>
                                  <a:gd name="T3" fmla="*/ 678 h 891"/>
                                  <a:gd name="T4" fmla="*/ 253 w 715"/>
                                  <a:gd name="T5" fmla="*/ 74 h 891"/>
                                  <a:gd name="T6" fmla="*/ 421 w 715"/>
                                  <a:gd name="T7" fmla="*/ 212 h 891"/>
                                  <a:gd name="T8" fmla="*/ 602 w 715"/>
                                  <a:gd name="T9" fmla="*/ 351 h 891"/>
                                  <a:gd name="T10" fmla="*/ 699 w 715"/>
                                  <a:gd name="T11" fmla="*/ 218 h 891"/>
                                  <a:gd name="T12" fmla="*/ 389 w 715"/>
                                  <a:gd name="T13" fmla="*/ 0 h 891"/>
                                  <a:gd name="T14" fmla="*/ 0 w 715"/>
                                  <a:gd name="T15" fmla="*/ 50 h 891"/>
                                  <a:gd name="T16" fmla="*/ 0 w 715"/>
                                  <a:gd name="T17" fmla="*/ 154 h 891"/>
                                  <a:gd name="T18" fmla="*/ 141 w 715"/>
                                  <a:gd name="T19" fmla="*/ 76 h 891"/>
                                  <a:gd name="T20" fmla="*/ 248 w 715"/>
                                  <a:gd name="T21" fmla="*/ 684 h 891"/>
                                  <a:gd name="T22" fmla="*/ 0 w 715"/>
                                  <a:gd name="T23" fmla="*/ 499 h 891"/>
                                  <a:gd name="T24" fmla="*/ 0 w 715"/>
                                  <a:gd name="T25" fmla="*/ 775 h 891"/>
                                  <a:gd name="T26" fmla="*/ 179 w 715"/>
                                  <a:gd name="T27" fmla="*/ 891 h 891"/>
                                  <a:gd name="T28" fmla="*/ 193 w 715"/>
                                  <a:gd name="T29" fmla="*/ 809 h 8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715" h="891">
                                    <a:moveTo>
                                      <a:pt x="193" y="809"/>
                                    </a:moveTo>
                                    <a:cubicBezTo>
                                      <a:pt x="193" y="809"/>
                                      <a:pt x="251" y="751"/>
                                      <a:pt x="359" y="678"/>
                                    </a:cubicBezTo>
                                    <a:cubicBezTo>
                                      <a:pt x="253" y="74"/>
                                      <a:pt x="253" y="74"/>
                                      <a:pt x="253" y="74"/>
                                    </a:cubicBezTo>
                                    <a:cubicBezTo>
                                      <a:pt x="348" y="74"/>
                                      <a:pt x="387" y="127"/>
                                      <a:pt x="421" y="212"/>
                                    </a:cubicBezTo>
                                    <a:cubicBezTo>
                                      <a:pt x="449" y="281"/>
                                      <a:pt x="477" y="351"/>
                                      <a:pt x="602" y="351"/>
                                    </a:cubicBezTo>
                                    <a:cubicBezTo>
                                      <a:pt x="672" y="351"/>
                                      <a:pt x="715" y="311"/>
                                      <a:pt x="699" y="218"/>
                                    </a:cubicBezTo>
                                    <a:cubicBezTo>
                                      <a:pt x="674" y="78"/>
                                      <a:pt x="525" y="23"/>
                                      <a:pt x="389" y="0"/>
                                    </a:cubicBezTo>
                                    <a:cubicBezTo>
                                      <a:pt x="177" y="23"/>
                                      <a:pt x="10" y="48"/>
                                      <a:pt x="0" y="50"/>
                                    </a:cubicBezTo>
                                    <a:cubicBezTo>
                                      <a:pt x="0" y="154"/>
                                      <a:pt x="0" y="154"/>
                                      <a:pt x="0" y="154"/>
                                    </a:cubicBezTo>
                                    <a:cubicBezTo>
                                      <a:pt x="35" y="117"/>
                                      <a:pt x="84" y="91"/>
                                      <a:pt x="141" y="76"/>
                                    </a:cubicBezTo>
                                    <a:cubicBezTo>
                                      <a:pt x="248" y="684"/>
                                      <a:pt x="248" y="684"/>
                                      <a:pt x="248" y="684"/>
                                    </a:cubicBezTo>
                                    <a:cubicBezTo>
                                      <a:pt x="150" y="643"/>
                                      <a:pt x="57" y="586"/>
                                      <a:pt x="0" y="499"/>
                                    </a:cubicBezTo>
                                    <a:cubicBezTo>
                                      <a:pt x="0" y="775"/>
                                      <a:pt x="0" y="775"/>
                                      <a:pt x="0" y="775"/>
                                    </a:cubicBezTo>
                                    <a:cubicBezTo>
                                      <a:pt x="54" y="818"/>
                                      <a:pt x="115" y="857"/>
                                      <a:pt x="179" y="891"/>
                                    </a:cubicBezTo>
                                    <a:cubicBezTo>
                                      <a:pt x="183" y="862"/>
                                      <a:pt x="187" y="835"/>
                                      <a:pt x="193" y="80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952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grpSp>
                    <wps:wsp>
                      <wps:cNvPr id="77" name="Rectangle 77"/>
                      <wps:cNvSpPr/>
                      <wps:spPr>
                        <a:xfrm>
                          <a:off x="6391275" y="0"/>
                          <a:ext cx="3198925" cy="1447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group w14:anchorId="7CBD0B6F" id="Groupe 79" o:spid="_x0000_s1026" alt="&quot;&quot;" style="position:absolute;margin-left:0;margin-top:0;width:755.15pt;height:573.1pt;z-index:251665408;mso-width-percent:1000;mso-height-percent:1000;mso-position-horizontal:center;mso-position-horizontal-relative:page;mso-position-vertical:center;mso-position-vertical-relative:page;mso-width-percent:1000;mso-height-percent:1000;mso-width-relative:margin;mso-height-relative:margin" coordsize="95902,72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">
              <v:group id="Groupe 12" o:spid="_x0000_s1027" style="position:absolute;top:13716;width:95821;height:59067" coordsize="95942,59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rect id="Rectangle 11" o:spid="_x0000_s1028" style="position:absolute;left:68389;top:12155;width:27527;height:426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" stroked="f" strokeweight="1pt">
                  <v:fill r:id="rId2" o:title="" recolor="t" rotate="t" type="frame"/>
                </v:rect>
                <v:group id="Groupe 10" o:spid="_x0000_s1029" style="position:absolute;width:95942;height:59802" coordsize="95942,59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orme libre 77" o:spid="_x0000_s1030" style="position:absolute;left:16573;top:12954;width:47520;height:46866;visibility:visible;mso-wrap-style:square;v-text-anchor:top" coordsize="1583,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" path="m32,444c21,469,10,496,,524v131,63,261,133,385,211c385,735,332,1182,151,1696v1432,,1432,,1432,c1583,,1583,,1583,,630,57,32,444,32,444xe" fillcolor="#b64926 [3206]" strokecolor="#b64926 [3206]">
                    <v:shadow color="#8c8682"/>
                    <v:path arrowok="t" o:connecttype="custom" o:connectlocs="96060,1226921;0,1447987;1155724,2031051;453284,4686616;4751975,4686616;4751975,0;96060,1226921" o:connectangles="0,0,0,0,0,0,0"/>
                  </v:shape>
                  <v:shape id="Forme libre 78" o:spid="_x0000_s1031" style="position:absolute;top:21145;width:16568;height:38632;visibility:visible;mso-wrap-style:square;v-text-anchor:top" coordsize="552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" path="m,c,1400,,1400,,1400v395,,395,,395,c397,1052,425,573,552,228,369,139,183,64,,xe" fillcolor="#a34122 [2886]" strokecolor="#a34122 [2886]">
                    <v:shadow color="#8c8682"/>
                    <v:path arrowok="t" o:connecttype="custom" o:connectlocs="0,0;0,3863249;1185600,3863249;1656838,629158;0,0" o:connectangles="0,0,0,0,0"/>
                  </v:shape>
                  <v:shape id="Forme libre 79" o:spid="_x0000_s1032" style="position:absolute;left:11906;top:27432;width:16267;height:32336;visibility:visible;mso-wrap-style:square;v-text-anchor:top" coordsize="542,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" path="m157,c30,345,2,824,,1172v308,,308,,308,c489,658,542,211,542,211,418,133,288,63,157,xe" fillcolor="#88361c [2406]" strokecolor="#88361c [2406]">
                    <v:shadow color="#8c8682"/>
                    <v:path arrowok="t" o:connecttype="custom" o:connectlocs="471220,0;0,3233670;924431,3233670;1626758,582171;471220,0" o:connectangles="0,0,0,0,0"/>
                  </v:shape>
                  <v:group id="Groupe 135" o:spid="_x0000_s1033" style="position:absolute;left:64008;width:31934;height:59820" coordsize="31880,59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  <v:shape id="Forme libre 130" o:spid="_x0000_s1034" style="position:absolute;top:3364;width:7037;height:17349;visibility:visible;mso-wrap-style:square;v-text-anchor:top" coordsize="248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" path="m248,608c141,,141,,141,,84,15,35,41,,78,,423,,423,,423v57,87,150,144,248,185xe" fillcolor="#f49b00 [2405]" strokecolor="#f49b00 [2405]">
                      <v:path arrowok="t" o:connecttype="custom" o:connectlocs="703782,1734881;400134,0;0,222567;0,1206998;703782,1734881" o:connectangles="0,0,0,0,0"/>
                    </v:shape>
                    <v:shape id="Forme libre 132" o:spid="_x0000_s1035" style="position:absolute;left:7159;width:24662;height:20515;visibility:visible;mso-wrap-style:square;v-text-anchor:top" coordsize="869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" path="m731,c549,,325,20,136,41v136,23,285,78,310,218c462,352,419,392,349,392,224,392,196,322,168,253,134,168,95,115,,115,106,719,106,719,106,719,262,615,522,480,869,438,869,,869,,869,l731,xe" fillcolor="#f49b00 [2405]" strokecolor="#f49b00 [2405]">
                      <v:path arrowok="t" o:connecttype="custom" o:connectlocs="2074486,0;385951,116988;1265692,739023;990418,1118521;476763,721903;0,328138;300815,2051573;2466113,1249776;2466113,0;2074486,0" o:connectangles="0,0,0,0,0,0,0,0,0,0"/>
                    </v:shape>
                    <v:shape id="Forme libre 131" o:spid="_x0000_s1036" style="position:absolute;left:16045;top:38107;width:15835;height:21714;visibility:visible;mso-wrap-style:square;v-text-anchor:top" coordsize="558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" path="m211,482c152,519,81,543,,551,37,761,37,761,37,761v521,,521,,521,c558,,558,,558,,540,153,511,313,465,465v,,-102,17,-254,17xe" fillcolor="#f49b00 [2405]" stroked="f">
                      <v:path arrowok="t" o:connecttype="custom" o:connectlocs="598782,1375325;0,1572208;105000,2171416;1583510,2171416;1583510,0;1319592,1326818;598782,1375325" o:connectangles="0,0,0,0,0,0,0"/>
                    </v:shape>
                    <v:shape id="Forme libre 133" o:spid="_x0000_s1037" style="position:absolute;left:8453;top:50119;width:3945;height:1198;visibility:visible;mso-wrap-style:square;v-text-anchor:top" coordsize="139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" path="m137,30c92,22,46,12,,,31,26,74,42,139,42,137,30,137,30,137,30xe" fillcolor="#f49b00 [2405]" strokecolor="#f49b00 [2405]">
                      <v:path arrowok="t" o:connecttype="custom" o:connectlocs="388746,85603;0,0;394421,119844;388746,85603" o:connectangles="0,0,0,0"/>
                    </v:shape>
                    <v:shape id="Forme libre 134" o:spid="_x0000_s1038" style="position:absolute;top:23291;width:6725;height:24311;visibility:visible;mso-wrap-style:square;v-text-anchor:top" coordsize="237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" path="m222,817v5,12,10,23,15,35c207,704,149,368,179,116,115,82,54,43,,,,655,,655,,655v10,-2,21,-3,33,-3c156,652,186,734,222,817xe" fillcolor="#f49b00 [2405]" strokecolor="#f49b00 [2405]">
                      <v:path arrowok="t" o:connecttype="custom" o:connectlocs="629963,2331246;672528,2431116;507943,330997;0,0;0,1868992;93643,1860431;629963,2331246" o:connectangles="0,0,0,0,0,0,0"/>
                    </v:shape>
                    <v:shape id="Forme libre 135" o:spid="_x0000_s1039" style="position:absolute;top:49688;width:13905;height:10072;visibility:visible;mso-wrap-style:square;v-text-anchor:top" coordsize="490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" path="m,c,353,,353,,353v490,,490,,490,c453,148,453,148,453,148,232,148,82,79,,xe" fillcolor="#f49b00 [2405]" strokecolor="#f49b00 [2405]">
                      <v:path arrowok="t" o:connecttype="custom" o:connectlocs="0,0;0,1007220;1390537,1007220;1285537,422291;0,0" o:connectangles="0,0,0,0,0"/>
                    </v:shape>
                  </v:group>
                  <v:group id="Groupe 134" o:spid="_x0000_s1040" style="position:absolute;left:64008;top:1238;width:21990;height:58547" coordsize="21992,5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<v:shape id="Forme libre 136" o:spid="_x0000_s1041" style="position:absolute;top:40716;width:21992;height:17834;visibility:visible;mso-wrap-style:square;v-text-anchor:top" coordsize="775,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" path="m775,346v-98,,-216,-6,-340,-28c437,330,437,330,437,330v-65,,-108,-16,-139,-42c283,284,268,280,254,275v,,-7,-28,-17,-75c232,188,227,177,222,165,186,82,156,,33,,21,,10,1,,3,,272,,272,,272v82,79,232,148,453,148c490,625,490,625,490,625v111,,111,,111,c564,415,564,415,564,415v81,-8,152,-32,211,-69xe" fillcolor="#ffbd47 [3205]" strokecolor="#ffbd47 [3205]">
                      <v:path arrowok="t" o:connecttype="custom" o:connectlocs="2199281,987263;1234435,907368;1240111,941609;845659,821768;720797,784674;672554,570672;629988,470804;93647,0;0,8560;0,776114;1285515,1198411;1390513,1783350;1705507,1783350;1600509,1184144;2199281,987263" o:connectangles="0,0,0,0,0,0,0,0,0,0,0,0,0,0,0"/>
                    </v:shape>
                    <v:shape id="Forme libre 137" o:spid="_x0000_s1042" style="position:absolute;width:20290;height:25424;visibility:visible;mso-wrap-style:square;v-text-anchor:top" coordsize="715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" path="m193,809v,,58,-58,166,-131c253,74,253,74,253,74v95,,134,53,168,138c449,281,477,351,602,351v70,,113,-40,97,-133c674,78,525,23,389,,177,23,10,48,,50,,154,,154,,154,35,117,84,91,141,76,248,684,248,684,248,684,150,643,57,586,,499,,775,,775,,775v54,43,115,82,179,116c183,862,187,835,193,809xe" fillcolor="#ffbd47 [3205]" strokecolor="#ffbd47 [3205]">
                      <v:path arrowok="t" o:connecttype="custom" o:connectlocs="547691,2308453;1018762,1934649;717958,211156;1194704,604935;1708342,1001566;1983607,622055;1103895,0;0,142673;0,439434;400127,216863;703769,1951770;0,1423879;0,2211435;507962,2542437;547691,2308453" o:connectangles="0,0,0,0,0,0,0,0,0,0,0,0,0,0,0"/>
                    </v:shape>
                  </v:group>
                </v:group>
              </v:group>
              <v:rect id="Rectangle 77" o:spid="_x0000_s1043" style="position:absolute;left:63912;width:31990;height:14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" fillcolor="#a34122 [2886]" stroked="f" strokeweight="1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206C51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D3486D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1724AA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54A3F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134F17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1D2BC2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CC42F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F4F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30E2A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61C4D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73321D"/>
    <w:multiLevelType w:val="multilevel"/>
    <w:tmpl w:val="9440CD12"/>
    <w:styleLink w:val="Listepuces1"/>
    <w:lvl w:ilvl="0">
      <w:start w:val="1"/>
      <w:numFmt w:val="bullet"/>
      <w:pStyle w:val="Listepuces"/>
      <w:lvlText w:val=""/>
      <w:lvlJc w:val="left"/>
      <w:pPr>
        <w:ind w:left="288" w:hanging="144"/>
      </w:pPr>
      <w:rPr>
        <w:rFonts w:ascii="Symbol" w:hAnsi="Symbol" w:hint="default"/>
        <w:color w:val="B43412" w:themeColor="accent1" w:themeShade="BF"/>
      </w:rPr>
    </w:lvl>
    <w:lvl w:ilvl="1">
      <w:start w:val="1"/>
      <w:numFmt w:val="bullet"/>
      <w:pStyle w:val="Listepuces2"/>
      <w:lvlText w:val=""/>
      <w:lvlJc w:val="left"/>
      <w:pPr>
        <w:ind w:left="288" w:hanging="288"/>
      </w:pPr>
      <w:rPr>
        <w:rFonts w:ascii="Symbol" w:hAnsi="Symbol" w:hint="default"/>
        <w:color w:val="B43412" w:themeColor="accent1" w:themeShade="BF"/>
      </w:rPr>
    </w:lvl>
    <w:lvl w:ilvl="2">
      <w:start w:val="1"/>
      <w:numFmt w:val="bullet"/>
      <w:pStyle w:val="Listepuces3"/>
      <w:lvlText w:val=""/>
      <w:lvlJc w:val="left"/>
      <w:pPr>
        <w:ind w:left="216" w:hanging="216"/>
      </w:pPr>
      <w:rPr>
        <w:rFonts w:ascii="Symbol" w:hAnsi="Symbol" w:hint="default"/>
        <w:color w:val="B43412" w:themeColor="accent1" w:themeShade="BF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B025B3"/>
    <w:multiLevelType w:val="multilevel"/>
    <w:tmpl w:val="9440CD12"/>
    <w:numStyleLink w:val="Listepuces1"/>
  </w:abstractNum>
  <w:abstractNum w:abstractNumId="12" w15:restartNumberingAfterBreak="0">
    <w:nsid w:val="13A54829"/>
    <w:multiLevelType w:val="multilevel"/>
    <w:tmpl w:val="9440CD12"/>
    <w:numStyleLink w:val="Listepuces1"/>
  </w:abstractNum>
  <w:abstractNum w:abstractNumId="13" w15:restartNumberingAfterBreak="0">
    <w:nsid w:val="42AD36A5"/>
    <w:multiLevelType w:val="multilevel"/>
    <w:tmpl w:val="9440CD12"/>
    <w:numStyleLink w:val="Listepuces1"/>
  </w:abstractNum>
  <w:abstractNum w:abstractNumId="14" w15:restartNumberingAfterBreak="0">
    <w:nsid w:val="4D840CA5"/>
    <w:multiLevelType w:val="multilevel"/>
    <w:tmpl w:val="9440CD12"/>
    <w:numStyleLink w:val="Listepuces1"/>
  </w:abstractNum>
  <w:abstractNum w:abstractNumId="15" w15:restartNumberingAfterBreak="0">
    <w:nsid w:val="505A5A08"/>
    <w:multiLevelType w:val="multilevel"/>
    <w:tmpl w:val="9440CD12"/>
    <w:numStyleLink w:val="Listepuces1"/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2"/>
  </w:num>
  <w:num w:numId="15">
    <w:abstractNumId w:val="13"/>
  </w:num>
  <w:num w:numId="16">
    <w:abstractNumId w:val="14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hyphenationZone w:val="425"/>
  <w:drawingGridHorizontalSpacing w:val="187"/>
  <w:displayVerticalDrawingGridEvery w:val="2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4BA"/>
    <w:rsid w:val="000047BD"/>
    <w:rsid w:val="00013831"/>
    <w:rsid w:val="00024E67"/>
    <w:rsid w:val="000340A9"/>
    <w:rsid w:val="00036CE2"/>
    <w:rsid w:val="00061E4B"/>
    <w:rsid w:val="00086FA3"/>
    <w:rsid w:val="000A4396"/>
    <w:rsid w:val="000C213B"/>
    <w:rsid w:val="000D23C1"/>
    <w:rsid w:val="000E1B43"/>
    <w:rsid w:val="00102D96"/>
    <w:rsid w:val="0010374C"/>
    <w:rsid w:val="00111CE6"/>
    <w:rsid w:val="001165CC"/>
    <w:rsid w:val="00120B8A"/>
    <w:rsid w:val="00134217"/>
    <w:rsid w:val="00156978"/>
    <w:rsid w:val="00171722"/>
    <w:rsid w:val="00183397"/>
    <w:rsid w:val="00184D7C"/>
    <w:rsid w:val="00190B28"/>
    <w:rsid w:val="00196250"/>
    <w:rsid w:val="001A24AF"/>
    <w:rsid w:val="001B6A96"/>
    <w:rsid w:val="001D1CAF"/>
    <w:rsid w:val="001E7DAD"/>
    <w:rsid w:val="001F0FCD"/>
    <w:rsid w:val="0021299B"/>
    <w:rsid w:val="00220238"/>
    <w:rsid w:val="002A65CD"/>
    <w:rsid w:val="002D3ED9"/>
    <w:rsid w:val="002E05D2"/>
    <w:rsid w:val="002F6248"/>
    <w:rsid w:val="003020DF"/>
    <w:rsid w:val="003239CC"/>
    <w:rsid w:val="00361B1B"/>
    <w:rsid w:val="00370700"/>
    <w:rsid w:val="0037176C"/>
    <w:rsid w:val="0038592C"/>
    <w:rsid w:val="003C6BC6"/>
    <w:rsid w:val="003D74C4"/>
    <w:rsid w:val="00401EB6"/>
    <w:rsid w:val="004230F3"/>
    <w:rsid w:val="004312DA"/>
    <w:rsid w:val="0043275B"/>
    <w:rsid w:val="00443E95"/>
    <w:rsid w:val="00457CD8"/>
    <w:rsid w:val="00460AB2"/>
    <w:rsid w:val="004721E0"/>
    <w:rsid w:val="004757FE"/>
    <w:rsid w:val="00486A74"/>
    <w:rsid w:val="00493E38"/>
    <w:rsid w:val="00494803"/>
    <w:rsid w:val="004B62D1"/>
    <w:rsid w:val="004B7ACD"/>
    <w:rsid w:val="004C7574"/>
    <w:rsid w:val="004D2F7A"/>
    <w:rsid w:val="004D34A3"/>
    <w:rsid w:val="004F0B5D"/>
    <w:rsid w:val="00507BC7"/>
    <w:rsid w:val="00511366"/>
    <w:rsid w:val="00514F3C"/>
    <w:rsid w:val="00557E6B"/>
    <w:rsid w:val="00584F5E"/>
    <w:rsid w:val="005D4F14"/>
    <w:rsid w:val="005D6A19"/>
    <w:rsid w:val="005F7C6B"/>
    <w:rsid w:val="00615522"/>
    <w:rsid w:val="00624334"/>
    <w:rsid w:val="00644922"/>
    <w:rsid w:val="00673E17"/>
    <w:rsid w:val="00695A32"/>
    <w:rsid w:val="006C776C"/>
    <w:rsid w:val="006D76D2"/>
    <w:rsid w:val="006E4ACB"/>
    <w:rsid w:val="006E552E"/>
    <w:rsid w:val="007052C0"/>
    <w:rsid w:val="0071275B"/>
    <w:rsid w:val="00754552"/>
    <w:rsid w:val="007C7121"/>
    <w:rsid w:val="0081103B"/>
    <w:rsid w:val="00850A2F"/>
    <w:rsid w:val="008612C6"/>
    <w:rsid w:val="008656D2"/>
    <w:rsid w:val="00870BD3"/>
    <w:rsid w:val="00880ABC"/>
    <w:rsid w:val="0088192A"/>
    <w:rsid w:val="008839F7"/>
    <w:rsid w:val="008A0EC7"/>
    <w:rsid w:val="008A79CB"/>
    <w:rsid w:val="008C297C"/>
    <w:rsid w:val="008D4D0E"/>
    <w:rsid w:val="008D573A"/>
    <w:rsid w:val="008F2411"/>
    <w:rsid w:val="00907B92"/>
    <w:rsid w:val="00943C4E"/>
    <w:rsid w:val="00944D3B"/>
    <w:rsid w:val="00974B0D"/>
    <w:rsid w:val="0098078A"/>
    <w:rsid w:val="009E1BFE"/>
    <w:rsid w:val="009E39DE"/>
    <w:rsid w:val="009E4ABF"/>
    <w:rsid w:val="009F38E3"/>
    <w:rsid w:val="00A72622"/>
    <w:rsid w:val="00A76BF2"/>
    <w:rsid w:val="00A806A8"/>
    <w:rsid w:val="00A85804"/>
    <w:rsid w:val="00A914BA"/>
    <w:rsid w:val="00AB7525"/>
    <w:rsid w:val="00AC2523"/>
    <w:rsid w:val="00AD7E36"/>
    <w:rsid w:val="00AE5151"/>
    <w:rsid w:val="00AE7598"/>
    <w:rsid w:val="00B177F1"/>
    <w:rsid w:val="00B51185"/>
    <w:rsid w:val="00B52548"/>
    <w:rsid w:val="00B635D3"/>
    <w:rsid w:val="00B758B3"/>
    <w:rsid w:val="00BA5E30"/>
    <w:rsid w:val="00BD18DA"/>
    <w:rsid w:val="00BE63B7"/>
    <w:rsid w:val="00C46E01"/>
    <w:rsid w:val="00C47D19"/>
    <w:rsid w:val="00C92D7B"/>
    <w:rsid w:val="00C935F3"/>
    <w:rsid w:val="00CA3165"/>
    <w:rsid w:val="00CC4E11"/>
    <w:rsid w:val="00CD0F1D"/>
    <w:rsid w:val="00D01C35"/>
    <w:rsid w:val="00D03400"/>
    <w:rsid w:val="00D079F5"/>
    <w:rsid w:val="00D22335"/>
    <w:rsid w:val="00D2681C"/>
    <w:rsid w:val="00D41F10"/>
    <w:rsid w:val="00D52CDF"/>
    <w:rsid w:val="00D5638F"/>
    <w:rsid w:val="00D62650"/>
    <w:rsid w:val="00D71FE0"/>
    <w:rsid w:val="00D86491"/>
    <w:rsid w:val="00D87A89"/>
    <w:rsid w:val="00D95EA9"/>
    <w:rsid w:val="00DA4234"/>
    <w:rsid w:val="00DB56B0"/>
    <w:rsid w:val="00DC37A3"/>
    <w:rsid w:val="00DC3DB0"/>
    <w:rsid w:val="00E247ED"/>
    <w:rsid w:val="00E267A4"/>
    <w:rsid w:val="00E30755"/>
    <w:rsid w:val="00E330CD"/>
    <w:rsid w:val="00EA4C16"/>
    <w:rsid w:val="00EC3BDA"/>
    <w:rsid w:val="00ED71DD"/>
    <w:rsid w:val="00EF04B2"/>
    <w:rsid w:val="00F16452"/>
    <w:rsid w:val="00F30BA2"/>
    <w:rsid w:val="00F4478C"/>
    <w:rsid w:val="00F90E6D"/>
    <w:rsid w:val="00FA294B"/>
    <w:rsid w:val="00FC75FC"/>
    <w:rsid w:val="00FD1EF2"/>
    <w:rsid w:val="00FD6953"/>
    <w:rsid w:val="00FF03C8"/>
    <w:rsid w:val="00FF4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1BF2F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18"/>
        <w:szCs w:val="18"/>
        <w:lang w:val="fr-FR" w:eastAsia="en-US" w:bidi="ar-SA"/>
      </w:rPr>
    </w:rPrDefault>
    <w:pPrDefault>
      <w:pPr>
        <w:spacing w:line="288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index heading" w:semiHidden="1"/>
    <w:lsdException w:name="caption" w:semiHidden="1" w:unhideWhenUsed="1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qFormat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qFormat="1"/>
    <w:lsdException w:name="List Bullet 3" w:qFormat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qFormat="1"/>
    <w:lsdException w:name="Closing" w:semiHidden="1"/>
    <w:lsdException w:name="Signature" w:semiHidden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/>
    <w:lsdException w:name="Emphasis" w:semiHidden="1"/>
    <w:lsdException w:name="Document Map" w:semiHidden="1"/>
    <w:lsdException w:name="Plain Text" w:semiHidden="1"/>
    <w:lsdException w:name="E-mail Signature" w:semiHidden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A4396"/>
  </w:style>
  <w:style w:type="paragraph" w:styleId="Titre1">
    <w:name w:val="heading 1"/>
    <w:basedOn w:val="Normal"/>
    <w:next w:val="Normal"/>
    <w:link w:val="Titre1Car"/>
    <w:qFormat/>
    <w:rsid w:val="008839F7"/>
    <w:pPr>
      <w:keepNext/>
      <w:keepLines/>
      <w:spacing w:before="240" w:after="240" w:line="240" w:lineRule="auto"/>
      <w:outlineLvl w:val="0"/>
    </w:pPr>
    <w:rPr>
      <w:rFonts w:asciiTheme="majorHAnsi" w:eastAsiaTheme="majorEastAsia" w:hAnsiTheme="majorHAnsi" w:cstheme="majorBidi"/>
      <w:color w:val="B43412" w:themeColor="accent1" w:themeShade="BF"/>
      <w:sz w:val="40"/>
      <w:szCs w:val="32"/>
    </w:rPr>
  </w:style>
  <w:style w:type="paragraph" w:styleId="Titre2">
    <w:name w:val="heading 2"/>
    <w:basedOn w:val="Normal"/>
    <w:next w:val="Normal"/>
    <w:link w:val="Titre2Car"/>
    <w:qFormat/>
    <w:rsid w:val="0038592C"/>
    <w:pPr>
      <w:keepNext/>
      <w:keepLines/>
      <w:spacing w:before="80"/>
      <w:outlineLvl w:val="1"/>
    </w:pPr>
    <w:rPr>
      <w:rFonts w:eastAsiaTheme="majorEastAsia" w:cstheme="majorBidi"/>
      <w:b/>
      <w:caps/>
      <w:color w:val="FFBD47" w:themeColor="accent2"/>
      <w:sz w:val="20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semiHidden/>
    <w:rsid w:val="0098078A"/>
    <w:rPr>
      <w:rFonts w:ascii="Segoe UI" w:hAnsi="Segoe UI" w:cs="Segoe UI"/>
    </w:rPr>
  </w:style>
  <w:style w:type="character" w:customStyle="1" w:styleId="TextedebullesCar">
    <w:name w:val="Texte de bulles Car"/>
    <w:basedOn w:val="Policepardfaut"/>
    <w:link w:val="Textedebulles"/>
    <w:semiHidden/>
    <w:rsid w:val="00C47D19"/>
    <w:rPr>
      <w:rFonts w:ascii="Segoe UI" w:hAnsi="Segoe UI" w:cs="Segoe UI"/>
    </w:rPr>
  </w:style>
  <w:style w:type="paragraph" w:styleId="En-tte">
    <w:name w:val="header"/>
    <w:basedOn w:val="Normal"/>
    <w:link w:val="En-tteCar"/>
    <w:semiHidden/>
    <w:rsid w:val="009E39DE"/>
    <w:rPr>
      <w:sz w:val="16"/>
    </w:rPr>
  </w:style>
  <w:style w:type="character" w:customStyle="1" w:styleId="En-tteCar">
    <w:name w:val="En-tête Car"/>
    <w:basedOn w:val="Policepardfaut"/>
    <w:link w:val="En-tte"/>
    <w:semiHidden/>
    <w:rsid w:val="00C47D19"/>
    <w:rPr>
      <w:sz w:val="16"/>
    </w:rPr>
  </w:style>
  <w:style w:type="paragraph" w:styleId="Pieddepage">
    <w:name w:val="footer"/>
    <w:basedOn w:val="Normal"/>
    <w:link w:val="PieddepageCar"/>
    <w:semiHidden/>
    <w:rsid w:val="00370700"/>
  </w:style>
  <w:style w:type="character" w:customStyle="1" w:styleId="PieddepageCar">
    <w:name w:val="Pied de page Car"/>
    <w:basedOn w:val="Policepardfaut"/>
    <w:link w:val="Pieddepage"/>
    <w:semiHidden/>
    <w:rsid w:val="00C47D19"/>
  </w:style>
  <w:style w:type="table" w:styleId="Grilledutableau">
    <w:name w:val="Table Grid"/>
    <w:basedOn w:val="TableauNormal"/>
    <w:rsid w:val="00120B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qFormat/>
    <w:rsid w:val="001B6A96"/>
    <w:pPr>
      <w:spacing w:before="108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40"/>
      <w:szCs w:val="56"/>
    </w:rPr>
  </w:style>
  <w:style w:type="character" w:customStyle="1" w:styleId="TitreCar">
    <w:name w:val="Titre Car"/>
    <w:basedOn w:val="Policepardfaut"/>
    <w:link w:val="Titre"/>
    <w:rsid w:val="001B6A96"/>
    <w:rPr>
      <w:rFonts w:asciiTheme="majorHAnsi" w:eastAsiaTheme="majorEastAsia" w:hAnsiTheme="majorHAnsi" w:cstheme="majorBidi"/>
      <w:color w:val="FFFFFF" w:themeColor="background1"/>
      <w:spacing w:val="-10"/>
      <w:kern w:val="28"/>
      <w:sz w:val="40"/>
      <w:szCs w:val="56"/>
    </w:rPr>
  </w:style>
  <w:style w:type="character" w:styleId="Textedelespacerserv">
    <w:name w:val="Placeholder Text"/>
    <w:basedOn w:val="Policepardfaut"/>
    <w:uiPriority w:val="99"/>
    <w:semiHidden/>
    <w:rsid w:val="0071275B"/>
    <w:rPr>
      <w:color w:val="808080"/>
    </w:rPr>
  </w:style>
  <w:style w:type="character" w:customStyle="1" w:styleId="Titre1Car">
    <w:name w:val="Titre 1 Car"/>
    <w:basedOn w:val="Policepardfaut"/>
    <w:link w:val="Titre1"/>
    <w:rsid w:val="008839F7"/>
    <w:rPr>
      <w:rFonts w:asciiTheme="majorHAnsi" w:eastAsiaTheme="majorEastAsia" w:hAnsiTheme="majorHAnsi" w:cstheme="majorBidi"/>
      <w:color w:val="B43412" w:themeColor="accent1" w:themeShade="BF"/>
      <w:sz w:val="40"/>
      <w:szCs w:val="32"/>
    </w:rPr>
  </w:style>
  <w:style w:type="paragraph" w:customStyle="1" w:styleId="Logo">
    <w:name w:val="Logo"/>
    <w:basedOn w:val="Normal"/>
    <w:next w:val="Normal"/>
    <w:link w:val="CaractreLogo"/>
    <w:qFormat/>
    <w:rsid w:val="000A4396"/>
    <w:pPr>
      <w:jc w:val="center"/>
    </w:pPr>
    <w:rPr>
      <w:rFonts w:ascii="Arial" w:hAnsi="Arial" w:cs="Arial"/>
      <w:color w:val="2D1209" w:themeColor="accent3" w:themeShade="40"/>
      <w:sz w:val="23"/>
      <w:szCs w:val="23"/>
    </w:rPr>
  </w:style>
  <w:style w:type="paragraph" w:styleId="Citation">
    <w:name w:val="Quote"/>
    <w:basedOn w:val="Normal"/>
    <w:next w:val="Normal"/>
    <w:link w:val="CitationCar"/>
    <w:uiPriority w:val="29"/>
    <w:qFormat/>
    <w:rsid w:val="008839F7"/>
    <w:pPr>
      <w:ind w:left="144" w:right="864"/>
    </w:pPr>
    <w:rPr>
      <w:iCs/>
      <w:color w:val="FFBD47" w:themeColor="accent2"/>
      <w:sz w:val="22"/>
    </w:rPr>
  </w:style>
  <w:style w:type="character" w:customStyle="1" w:styleId="CaractreLogo">
    <w:name w:val="Caractère Logo"/>
    <w:basedOn w:val="Policepardfaut"/>
    <w:link w:val="Logo"/>
    <w:rsid w:val="000A4396"/>
    <w:rPr>
      <w:rFonts w:ascii="Arial" w:hAnsi="Arial" w:cs="Arial"/>
      <w:color w:val="2D1209" w:themeColor="accent3" w:themeShade="40"/>
      <w:sz w:val="23"/>
      <w:szCs w:val="23"/>
    </w:rPr>
  </w:style>
  <w:style w:type="character" w:customStyle="1" w:styleId="CitationCar">
    <w:name w:val="Citation Car"/>
    <w:basedOn w:val="Policepardfaut"/>
    <w:link w:val="Citation"/>
    <w:uiPriority w:val="29"/>
    <w:rsid w:val="008839F7"/>
    <w:rPr>
      <w:iCs/>
      <w:color w:val="FFBD47" w:themeColor="accent2"/>
      <w:sz w:val="22"/>
    </w:rPr>
  </w:style>
  <w:style w:type="paragraph" w:customStyle="1" w:styleId="Contact1">
    <w:name w:val="Contact 1"/>
    <w:basedOn w:val="Normal"/>
    <w:next w:val="Normal"/>
    <w:link w:val="CaractredeContact1"/>
    <w:qFormat/>
    <w:rsid w:val="000A4396"/>
    <w:pPr>
      <w:widowControl w:val="0"/>
    </w:pPr>
    <w:rPr>
      <w:b/>
      <w:bCs/>
      <w:smallCaps/>
      <w:color w:val="B43412" w:themeColor="accent1" w:themeShade="BF"/>
      <w:sz w:val="19"/>
      <w:szCs w:val="19"/>
    </w:rPr>
  </w:style>
  <w:style w:type="paragraph" w:customStyle="1" w:styleId="Contact2">
    <w:name w:val="Contact 2"/>
    <w:basedOn w:val="Normal"/>
    <w:next w:val="Normal"/>
    <w:link w:val="CaractredeContact2"/>
    <w:qFormat/>
    <w:rsid w:val="000A4396"/>
    <w:pPr>
      <w:widowControl w:val="0"/>
      <w:spacing w:line="264" w:lineRule="auto"/>
      <w:ind w:left="720"/>
    </w:pPr>
  </w:style>
  <w:style w:type="character" w:customStyle="1" w:styleId="CaractredeContact1">
    <w:name w:val="Caractère de Contact 1"/>
    <w:basedOn w:val="Policepardfaut"/>
    <w:link w:val="Contact1"/>
    <w:rsid w:val="000A4396"/>
    <w:rPr>
      <w:b/>
      <w:bCs/>
      <w:smallCaps/>
      <w:color w:val="B43412" w:themeColor="accent1" w:themeShade="BF"/>
      <w:sz w:val="19"/>
      <w:szCs w:val="19"/>
    </w:rPr>
  </w:style>
  <w:style w:type="paragraph" w:customStyle="1" w:styleId="Contact3">
    <w:name w:val="Contact 3"/>
    <w:basedOn w:val="Normal"/>
    <w:next w:val="Normal"/>
    <w:link w:val="CaractredeContact3"/>
    <w:qFormat/>
    <w:rsid w:val="000A4396"/>
    <w:pPr>
      <w:spacing w:after="120" w:line="264" w:lineRule="auto"/>
      <w:ind w:left="720"/>
    </w:pPr>
  </w:style>
  <w:style w:type="character" w:customStyle="1" w:styleId="CaractredeContact2">
    <w:name w:val="Caractère de Contact 2"/>
    <w:basedOn w:val="Policepardfaut"/>
    <w:link w:val="Contact2"/>
    <w:rsid w:val="000A4396"/>
  </w:style>
  <w:style w:type="paragraph" w:styleId="Listepuces">
    <w:name w:val="List Bullet"/>
    <w:basedOn w:val="Normal"/>
    <w:qFormat/>
    <w:rsid w:val="009F38E3"/>
    <w:pPr>
      <w:numPr>
        <w:numId w:val="17"/>
      </w:numPr>
      <w:spacing w:before="120"/>
    </w:pPr>
    <w:rPr>
      <w:rFonts w:asciiTheme="majorHAnsi" w:hAnsiTheme="majorHAnsi"/>
      <w:b/>
      <w:sz w:val="16"/>
    </w:rPr>
  </w:style>
  <w:style w:type="character" w:customStyle="1" w:styleId="CaractredeContact3">
    <w:name w:val="Caractère de Contact 3"/>
    <w:basedOn w:val="Policepardfaut"/>
    <w:link w:val="Contact3"/>
    <w:rsid w:val="000A4396"/>
  </w:style>
  <w:style w:type="numbering" w:customStyle="1" w:styleId="Listepuces1">
    <w:name w:val="Liste à puces1"/>
    <w:uiPriority w:val="99"/>
    <w:rsid w:val="009F38E3"/>
    <w:pPr>
      <w:numPr>
        <w:numId w:val="11"/>
      </w:numPr>
    </w:pPr>
  </w:style>
  <w:style w:type="character" w:customStyle="1" w:styleId="Titre2Car">
    <w:name w:val="Titre 2 Car"/>
    <w:basedOn w:val="Policepardfaut"/>
    <w:link w:val="Titre2"/>
    <w:rsid w:val="0038592C"/>
    <w:rPr>
      <w:rFonts w:eastAsiaTheme="majorEastAsia" w:cstheme="majorBidi"/>
      <w:b/>
      <w:caps/>
      <w:color w:val="FFBD47" w:themeColor="accent2"/>
      <w:sz w:val="20"/>
      <w:szCs w:val="26"/>
    </w:rPr>
  </w:style>
  <w:style w:type="paragraph" w:styleId="Listepuces2">
    <w:name w:val="List Bullet 2"/>
    <w:basedOn w:val="Normal"/>
    <w:qFormat/>
    <w:rsid w:val="009F38E3"/>
    <w:pPr>
      <w:numPr>
        <w:ilvl w:val="1"/>
        <w:numId w:val="17"/>
      </w:numPr>
      <w:spacing w:line="312" w:lineRule="auto"/>
      <w:contextualSpacing/>
    </w:pPr>
    <w:rPr>
      <w:sz w:val="22"/>
    </w:rPr>
  </w:style>
  <w:style w:type="paragraph" w:styleId="Listepuces3">
    <w:name w:val="List Bullet 3"/>
    <w:basedOn w:val="Normal"/>
    <w:qFormat/>
    <w:rsid w:val="009F38E3"/>
    <w:pPr>
      <w:numPr>
        <w:ilvl w:val="2"/>
        <w:numId w:val="17"/>
      </w:numPr>
      <w:spacing w:before="80" w:after="80"/>
      <w:contextualSpacing/>
    </w:pPr>
    <w:rPr>
      <w:rFonts w:asciiTheme="majorHAnsi" w:hAnsiTheme="majorHAnsi"/>
      <w:color w:val="FFBD47" w:themeColor="accent2"/>
      <w:sz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ian%20STEENS\AppData\Roaming\Microsoft\Templates\Brochure%20d&#8217;entreprise%20financi&#232;re%20(d&#233;pliant%20&#224;%20trois%20pages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965C490195E4A23917FE475C2EC88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B0A33F8-A900-4B53-895C-084B29A5CE70}"/>
      </w:docPartPr>
      <w:docPartBody>
        <w:p w:rsidR="007F3599" w:rsidRPr="004721E0" w:rsidRDefault="007F3599" w:rsidP="001B6A96">
          <w:pPr>
            <w:pStyle w:val="Titre"/>
          </w:pPr>
          <w:r w:rsidRPr="004721E0">
            <w:rPr>
              <w:lang w:bidi="fr-FR"/>
            </w:rPr>
            <w:t>Objectifs financiers.</w:t>
          </w:r>
        </w:p>
        <w:p w:rsidR="00000000" w:rsidRDefault="007F3599">
          <w:pPr>
            <w:pStyle w:val="9965C490195E4A23917FE475C2EC88F1"/>
          </w:pPr>
          <w:r w:rsidRPr="004721E0">
            <w:rPr>
              <w:lang w:bidi="fr-FR"/>
            </w:rPr>
            <w:t>Solutions d’investissement.</w:t>
          </w:r>
        </w:p>
      </w:docPartBody>
    </w:docPart>
    <w:docPart>
      <w:docPartPr>
        <w:name w:val="2C224C14C125444798DF551697357F0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77AC8B-5993-4961-9088-72B6BA849B13}"/>
      </w:docPartPr>
      <w:docPartBody>
        <w:p w:rsidR="00000000" w:rsidRDefault="007F3599">
          <w:pPr>
            <w:pStyle w:val="2C224C14C125444798DF551697357F02"/>
          </w:pPr>
          <w:r w:rsidRPr="004721E0">
            <w:rPr>
              <w:lang w:bidi="fr-FR"/>
            </w:rPr>
            <w:t>Services de conseils financiers complets</w:t>
          </w:r>
        </w:p>
      </w:docPartBody>
    </w:docPart>
    <w:docPart>
      <w:docPartPr>
        <w:name w:val="0596B10C7D874328B7D1BA76AB1689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FAA29B7-AC36-449D-9701-C98673C68909}"/>
      </w:docPartPr>
      <w:docPartBody>
        <w:p w:rsidR="007F3599" w:rsidRPr="000D23C1" w:rsidRDefault="007F3599" w:rsidP="000D23C1">
          <w:pPr>
            <w:rPr>
              <w:lang w:val="it-IT"/>
            </w:rPr>
          </w:pPr>
          <w:r>
            <w:rPr>
              <w:lang w:bidi="fr-FR"/>
            </w:rPr>
            <w:t>Lorem ipsum dolor sit amet, consectetuer adipiscing elit, diam nonummy nibh euismod tincidunt ut laoreet dolore magna aliquam erat volutpat. Ut wisi enim ad minim veniam, quis nostrud</w:t>
          </w:r>
        </w:p>
        <w:p w:rsidR="00000000" w:rsidRDefault="007F3599">
          <w:pPr>
            <w:pStyle w:val="0596B10C7D874328B7D1BA76AB1689DA"/>
          </w:pPr>
          <w:r w:rsidRPr="000D23C1">
            <w:rPr>
              <w:lang w:bidi="fr-FR"/>
            </w:rPr>
            <w:t>diam nonummy exerci tation praesent luptatum zril delenit augue duis dolore te fugait nulla facilisi.</w:t>
          </w:r>
        </w:p>
      </w:docPartBody>
    </w:docPart>
    <w:docPart>
      <w:docPartPr>
        <w:name w:val="2A01D934634E4C39AE839207E31D84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639FA3-B841-4CC8-8CA4-8158BCBC886A}"/>
      </w:docPartPr>
      <w:docPartBody>
        <w:p w:rsidR="00000000" w:rsidRDefault="007F3599">
          <w:pPr>
            <w:pStyle w:val="2A01D934634E4C39AE839207E31D8404"/>
          </w:pPr>
          <w:r w:rsidRPr="0043275B">
            <w:rPr>
              <w:lang w:bidi="fr-FR"/>
            </w:rPr>
            <w:t>Diversification de fonds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3321D"/>
    <w:multiLevelType w:val="multilevel"/>
    <w:tmpl w:val="9440CD12"/>
    <w:styleLink w:val="Listepuces1"/>
    <w:lvl w:ilvl="0">
      <w:start w:val="1"/>
      <w:numFmt w:val="bullet"/>
      <w:pStyle w:val="Listepuces"/>
      <w:lvlText w:val=""/>
      <w:lvlJc w:val="left"/>
      <w:pPr>
        <w:ind w:left="288" w:hanging="144"/>
      </w:pPr>
      <w:rPr>
        <w:rFonts w:ascii="Symbol" w:hAnsi="Symbol" w:hint="default"/>
        <w:color w:val="2F5496" w:themeColor="accent1" w:themeShade="BF"/>
      </w:rPr>
    </w:lvl>
    <w:lvl w:ilvl="1">
      <w:start w:val="1"/>
      <w:numFmt w:val="bullet"/>
      <w:pStyle w:val="Listepuces2"/>
      <w:lvlText w:val=""/>
      <w:lvlJc w:val="left"/>
      <w:pPr>
        <w:ind w:left="288" w:hanging="288"/>
      </w:pPr>
      <w:rPr>
        <w:rFonts w:ascii="Symbol" w:hAnsi="Symbol" w:hint="default"/>
        <w:color w:val="2F5496" w:themeColor="accent1" w:themeShade="BF"/>
      </w:rPr>
    </w:lvl>
    <w:lvl w:ilvl="2">
      <w:start w:val="1"/>
      <w:numFmt w:val="bullet"/>
      <w:pStyle w:val="Listepuces3"/>
      <w:lvlText w:val=""/>
      <w:lvlJc w:val="left"/>
      <w:pPr>
        <w:ind w:left="216" w:hanging="216"/>
      </w:pPr>
      <w:rPr>
        <w:rFonts w:ascii="Symbol" w:hAnsi="Symbol" w:hint="default"/>
        <w:color w:val="2F5496" w:themeColor="accent1" w:themeShade="BF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5A5A08"/>
    <w:multiLevelType w:val="multilevel"/>
    <w:tmpl w:val="9440CD12"/>
    <w:numStyleLink w:val="Listepuces1"/>
  </w:abstractNum>
  <w:num w:numId="1">
    <w:abstractNumId w:val="0"/>
  </w:num>
  <w:num w:numId="2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iPriority="0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FE9EA8805734C46B019CA61CE389C28">
    <w:name w:val="AFE9EA8805734C46B019CA61CE389C28"/>
  </w:style>
  <w:style w:type="paragraph" w:customStyle="1" w:styleId="448457708DE34A3EA8E5D45E68476A21">
    <w:name w:val="448457708DE34A3EA8E5D45E68476A21"/>
  </w:style>
  <w:style w:type="paragraph" w:styleId="Listepuces">
    <w:name w:val="List Bullet"/>
    <w:basedOn w:val="Normal"/>
    <w:qFormat/>
    <w:pPr>
      <w:numPr>
        <w:numId w:val="2"/>
      </w:numPr>
      <w:spacing w:before="120" w:after="0" w:line="288" w:lineRule="auto"/>
    </w:pPr>
    <w:rPr>
      <w:rFonts w:asciiTheme="majorHAnsi" w:eastAsia="Times New Roman" w:hAnsiTheme="majorHAnsi" w:cs="Times New Roman"/>
      <w:b/>
      <w:sz w:val="16"/>
      <w:szCs w:val="18"/>
      <w:lang w:val="fr-FR" w:eastAsia="en-US"/>
    </w:rPr>
  </w:style>
  <w:style w:type="paragraph" w:styleId="Listepuces2">
    <w:name w:val="List Bullet 2"/>
    <w:basedOn w:val="Normal"/>
    <w:qFormat/>
    <w:pPr>
      <w:numPr>
        <w:ilvl w:val="1"/>
        <w:numId w:val="2"/>
      </w:numPr>
      <w:spacing w:after="0" w:line="312" w:lineRule="auto"/>
      <w:contextualSpacing/>
    </w:pPr>
    <w:rPr>
      <w:rFonts w:eastAsia="Times New Roman" w:cs="Times New Roman"/>
      <w:szCs w:val="18"/>
      <w:lang w:val="fr-FR" w:eastAsia="en-US"/>
    </w:rPr>
  </w:style>
  <w:style w:type="paragraph" w:styleId="Listepuces3">
    <w:name w:val="List Bullet 3"/>
    <w:basedOn w:val="Normal"/>
    <w:qFormat/>
    <w:pPr>
      <w:numPr>
        <w:ilvl w:val="2"/>
        <w:numId w:val="2"/>
      </w:numPr>
      <w:spacing w:before="80" w:after="80" w:line="288" w:lineRule="auto"/>
      <w:contextualSpacing/>
    </w:pPr>
    <w:rPr>
      <w:rFonts w:asciiTheme="majorHAnsi" w:eastAsia="Times New Roman" w:hAnsiTheme="majorHAnsi" w:cs="Times New Roman"/>
      <w:color w:val="ED7D31" w:themeColor="accent2"/>
      <w:sz w:val="17"/>
      <w:szCs w:val="18"/>
      <w:lang w:val="fr-FR" w:eastAsia="en-US"/>
    </w:rPr>
  </w:style>
  <w:style w:type="numbering" w:customStyle="1" w:styleId="Listepuces1">
    <w:name w:val="Liste à puces1"/>
    <w:uiPriority w:val="99"/>
    <w:pPr>
      <w:numPr>
        <w:numId w:val="1"/>
      </w:numPr>
    </w:pPr>
  </w:style>
  <w:style w:type="paragraph" w:customStyle="1" w:styleId="484F4FFF122B42E191E18AADB83B188E">
    <w:name w:val="484F4FFF122B42E191E18AADB83B188E"/>
  </w:style>
  <w:style w:type="paragraph" w:customStyle="1" w:styleId="2F1936DE385349BFA1B62D54B0D6D3A9">
    <w:name w:val="2F1936DE385349BFA1B62D54B0D6D3A9"/>
  </w:style>
  <w:style w:type="paragraph" w:styleId="Titre">
    <w:name w:val="Title"/>
    <w:basedOn w:val="Normal"/>
    <w:next w:val="Normal"/>
    <w:link w:val="TitreCar"/>
    <w:qFormat/>
    <w:pPr>
      <w:spacing w:before="1080"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40"/>
      <w:szCs w:val="56"/>
      <w:lang w:val="fr-FR" w:eastAsia="en-US"/>
    </w:rPr>
  </w:style>
  <w:style w:type="character" w:customStyle="1" w:styleId="TitreCar">
    <w:name w:val="Titre Car"/>
    <w:basedOn w:val="Policepardfaut"/>
    <w:link w:val="Titre"/>
    <w:rPr>
      <w:rFonts w:asciiTheme="majorHAnsi" w:eastAsiaTheme="majorEastAsia" w:hAnsiTheme="majorHAnsi" w:cstheme="majorBidi"/>
      <w:color w:val="FFFFFF" w:themeColor="background1"/>
      <w:spacing w:val="-10"/>
      <w:kern w:val="28"/>
      <w:sz w:val="40"/>
      <w:szCs w:val="56"/>
      <w:lang w:val="fr-FR" w:eastAsia="en-US"/>
    </w:rPr>
  </w:style>
  <w:style w:type="paragraph" w:customStyle="1" w:styleId="9965C490195E4A23917FE475C2EC88F1">
    <w:name w:val="9965C490195E4A23917FE475C2EC88F1"/>
  </w:style>
  <w:style w:type="paragraph" w:customStyle="1" w:styleId="D3A11D4B6B424514BF55FB78B173F452">
    <w:name w:val="D3A11D4B6B424514BF55FB78B173F452"/>
  </w:style>
  <w:style w:type="paragraph" w:customStyle="1" w:styleId="1375E27BAAF34B84A30E537525F39D75">
    <w:name w:val="1375E27BAAF34B84A30E537525F39D75"/>
  </w:style>
  <w:style w:type="paragraph" w:customStyle="1" w:styleId="6D419DFCAE75494385907EB7E3569362">
    <w:name w:val="6D419DFCAE75494385907EB7E3569362"/>
  </w:style>
  <w:style w:type="paragraph" w:customStyle="1" w:styleId="78D08AB5094F40059E8C8362B37DEE35">
    <w:name w:val="78D08AB5094F40059E8C8362B37DEE35"/>
  </w:style>
  <w:style w:type="paragraph" w:customStyle="1" w:styleId="1205818AAD624D4FA43A5464567D10BA">
    <w:name w:val="1205818AAD624D4FA43A5464567D10BA"/>
  </w:style>
  <w:style w:type="paragraph" w:customStyle="1" w:styleId="1FB95FEF1EAB48468F6F2762C7E79B27">
    <w:name w:val="1FB95FEF1EAB48468F6F2762C7E79B27"/>
  </w:style>
  <w:style w:type="paragraph" w:customStyle="1" w:styleId="0C70BEA2262E44708A1088A67A7F0A4A">
    <w:name w:val="0C70BEA2262E44708A1088A67A7F0A4A"/>
  </w:style>
  <w:style w:type="paragraph" w:customStyle="1" w:styleId="B22CE390C24145D8ABCB15BF7D6796D8">
    <w:name w:val="B22CE390C24145D8ABCB15BF7D6796D8"/>
  </w:style>
  <w:style w:type="paragraph" w:customStyle="1" w:styleId="B87E284DD05946DD90CB165F0AE79688">
    <w:name w:val="B87E284DD05946DD90CB165F0AE79688"/>
  </w:style>
  <w:style w:type="paragraph" w:customStyle="1" w:styleId="096F1247A8B3420C98C49083789DEDB9">
    <w:name w:val="096F1247A8B3420C98C49083789DEDB9"/>
  </w:style>
  <w:style w:type="paragraph" w:customStyle="1" w:styleId="2C224C14C125444798DF551697357F02">
    <w:name w:val="2C224C14C125444798DF551697357F02"/>
  </w:style>
  <w:style w:type="paragraph" w:customStyle="1" w:styleId="0CE147CC56BC49CB8697B0AF5A6EDD20">
    <w:name w:val="0CE147CC56BC49CB8697B0AF5A6EDD20"/>
  </w:style>
  <w:style w:type="paragraph" w:customStyle="1" w:styleId="0B0473CC2541461A85322A115676A797">
    <w:name w:val="0B0473CC2541461A85322A115676A797"/>
  </w:style>
  <w:style w:type="paragraph" w:customStyle="1" w:styleId="9837B9ECE7FA4228B9865A51612E860C">
    <w:name w:val="9837B9ECE7FA4228B9865A51612E860C"/>
  </w:style>
  <w:style w:type="paragraph" w:customStyle="1" w:styleId="32615F0739D9440CBA6FCAA513D22B6E">
    <w:name w:val="32615F0739D9440CBA6FCAA513D22B6E"/>
  </w:style>
  <w:style w:type="paragraph" w:customStyle="1" w:styleId="0596B10C7D874328B7D1BA76AB1689DA">
    <w:name w:val="0596B10C7D874328B7D1BA76AB1689DA"/>
  </w:style>
  <w:style w:type="paragraph" w:customStyle="1" w:styleId="0BD7B39963A64EC8B88096296DFA9992">
    <w:name w:val="0BD7B39963A64EC8B88096296DFA9992"/>
  </w:style>
  <w:style w:type="paragraph" w:customStyle="1" w:styleId="3F6A3E5BEAEA4AF2A235790FC85A9B6C">
    <w:name w:val="3F6A3E5BEAEA4AF2A235790FC85A9B6C"/>
  </w:style>
  <w:style w:type="paragraph" w:customStyle="1" w:styleId="2A01D934634E4C39AE839207E31D8404">
    <w:name w:val="2A01D934634E4C39AE839207E31D8404"/>
  </w:style>
  <w:style w:type="paragraph" w:customStyle="1" w:styleId="38502F5A3FB849F9953248480B79D035">
    <w:name w:val="38502F5A3FB849F9953248480B79D035"/>
  </w:style>
  <w:style w:type="paragraph" w:customStyle="1" w:styleId="C3452B3263C346F584798878207E8942">
    <w:name w:val="C3452B3263C346F584798878207E8942"/>
  </w:style>
  <w:style w:type="paragraph" w:customStyle="1" w:styleId="DB899D5830F04CD898C5BCC45C6BBC16">
    <w:name w:val="DB899D5830F04CD898C5BCC45C6BBC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ouge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A1DEE4-03DD-4FEC-827D-99B5B472D77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6126FE52-07CC-43B3-932C-C014CD4649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0DE9FC-28CA-4F81-956E-3A1F546E5B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financière (dépliant à trois pages).dotx</Template>
  <TotalTime>0</TotalTime>
  <Pages>2</Pages>
  <Words>164</Words>
  <Characters>1203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1365</CharactersWithSpaces>
  <SharedDoc>false</SharedDoc>
  <HLinks>
    <vt:vector size="6" baseType="variant">
      <vt:variant>
        <vt:i4>6881313</vt:i4>
      </vt:variant>
      <vt:variant>
        <vt:i4>-1</vt:i4>
      </vt:variant>
      <vt:variant>
        <vt:i4>1100</vt:i4>
      </vt:variant>
      <vt:variant>
        <vt:i4>1</vt:i4>
      </vt:variant>
      <vt:variant>
        <vt:lpwstr>C:\Documents and Settings\tamic.MCG\Desktop\PubWORK\FN9980101-PB\FN99801-IMG01.JPG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2022-02-22T15:40:00Z</dcterms:created>
  <dcterms:modified xsi:type="dcterms:W3CDTF">2022-02-22T16:39:00Z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